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1F497D" w:themeColor="text2"/>
  <w:body>
    <w:p w:rsidR="00F61800" w:rsidRDefault="00BD74BA" w:rsidP="008677B6">
      <w:pPr>
        <w:pStyle w:val="Balk1"/>
        <w:jc w:val="center"/>
        <w:rPr>
          <w:color w:val="548DD4" w:themeColor="text2" w:themeTint="99"/>
          <w:lang w:val="tr-TR"/>
        </w:rPr>
      </w:pPr>
      <w:r>
        <w:rPr>
          <w:noProof/>
          <w:color w:val="548DD4" w:themeColor="text2" w:themeTint="99"/>
          <w:lang w:val="tr-TR" w:eastAsia="tr-TR"/>
        </w:rPr>
        <w:drawing>
          <wp:inline distT="0" distB="0" distL="0" distR="0">
            <wp:extent cx="2087628" cy="1260000"/>
            <wp:effectExtent l="19050" t="0" r="7872" b="0"/>
            <wp:docPr id="1" name="Resim 1" descr="C:\Documents and Settings\undd\Desktop\ects_b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ndd\Desktop\ects_big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628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098" w:rsidRPr="00BD74BA" w:rsidRDefault="00F61800">
      <w:pPr>
        <w:pStyle w:val="Balk1"/>
        <w:rPr>
          <w:color w:val="FFFF00"/>
          <w:lang w:val="tr-TR"/>
        </w:rPr>
      </w:pPr>
      <w:r w:rsidRPr="00BD74BA">
        <w:rPr>
          <w:color w:val="FFFF00"/>
          <w:lang w:val="tr-TR"/>
        </w:rPr>
        <w:t>Sa</w:t>
      </w:r>
      <w:r w:rsidR="00BD74BA">
        <w:rPr>
          <w:color w:val="FFFF00"/>
          <w:lang w:val="tr-TR"/>
        </w:rPr>
        <w:t>ğlık Bilimleri Fakültesi ECTS</w:t>
      </w:r>
      <w:r w:rsidRPr="00BD74BA">
        <w:rPr>
          <w:color w:val="FFFF00"/>
          <w:lang w:val="tr-TR"/>
        </w:rPr>
        <w:t xml:space="preserve"> Koordinatörlüğü</w:t>
      </w:r>
    </w:p>
    <w:p w:rsidR="00F61800" w:rsidRPr="00F61800" w:rsidRDefault="00F61800" w:rsidP="00F61800">
      <w:pPr>
        <w:rPr>
          <w:lang w:val="tr-TR"/>
        </w:rPr>
      </w:pPr>
    </w:p>
    <w:p w:rsidR="008F1098" w:rsidRPr="00BD74BA" w:rsidRDefault="00BD74BA">
      <w:pPr>
        <w:pStyle w:val="Balk2"/>
        <w:rPr>
          <w:color w:val="FFFF00"/>
          <w:lang w:val="tr-TR"/>
        </w:rPr>
      </w:pPr>
      <w:r w:rsidRPr="00BD74BA">
        <w:rPr>
          <w:color w:val="FFFF00"/>
          <w:lang w:val="tr-TR"/>
        </w:rPr>
        <w:t xml:space="preserve">Fakülte ECTS </w:t>
      </w:r>
      <w:r w:rsidR="00F61800" w:rsidRPr="00BD74BA">
        <w:rPr>
          <w:color w:val="FFFF00"/>
          <w:lang w:val="tr-TR"/>
        </w:rPr>
        <w:t xml:space="preserve"> Koordinatörü</w:t>
      </w:r>
    </w:p>
    <w:p w:rsidR="008F1098" w:rsidRPr="008677B6" w:rsidRDefault="00F61800" w:rsidP="00F61800">
      <w:pPr>
        <w:pStyle w:val="Yaplacaklarlistesi1"/>
        <w:tabs>
          <w:tab w:val="clear" w:pos="720"/>
        </w:tabs>
        <w:ind w:firstLine="0"/>
        <w:rPr>
          <w:color w:val="FFFFFF" w:themeColor="background1"/>
        </w:rPr>
      </w:pPr>
      <w:r w:rsidRPr="008677B6">
        <w:rPr>
          <w:color w:val="FFFFFF" w:themeColor="background1"/>
        </w:rPr>
        <w:t xml:space="preserve"> </w:t>
      </w:r>
      <w:r w:rsidR="00BD74BA">
        <w:rPr>
          <w:color w:val="FFFFFF" w:themeColor="background1"/>
        </w:rPr>
        <w:t xml:space="preserve">Doç. </w:t>
      </w:r>
      <w:r w:rsidRPr="008677B6">
        <w:rPr>
          <w:color w:val="FFFFFF" w:themeColor="background1"/>
        </w:rPr>
        <w:t xml:space="preserve">Dr. </w:t>
      </w:r>
      <w:r w:rsidR="00BD74BA">
        <w:rPr>
          <w:color w:val="FFFFFF" w:themeColor="background1"/>
        </w:rPr>
        <w:t>Eda KÖKSAL</w:t>
      </w:r>
    </w:p>
    <w:p w:rsidR="008F1098" w:rsidRDefault="008F1098">
      <w:pPr>
        <w:rPr>
          <w:lang w:val="tr-TR"/>
        </w:rPr>
      </w:pPr>
    </w:p>
    <w:p w:rsidR="00F61800" w:rsidRPr="00BD74BA" w:rsidRDefault="00F61800" w:rsidP="00B77B60">
      <w:pPr>
        <w:pStyle w:val="Balk2"/>
        <w:rPr>
          <w:color w:val="FFFF00"/>
          <w:lang w:val="tr-TR"/>
        </w:rPr>
      </w:pPr>
      <w:r w:rsidRPr="00BD74BA">
        <w:rPr>
          <w:color w:val="FFFF00"/>
          <w:lang w:val="tr-TR"/>
        </w:rPr>
        <w:t>Bölüm Koordinatörleri</w:t>
      </w:r>
    </w:p>
    <w:p w:rsidR="00F61800" w:rsidRPr="008677B6" w:rsidRDefault="00F61800" w:rsidP="00F61800">
      <w:pPr>
        <w:pStyle w:val="Balk2"/>
        <w:ind w:firstLine="360"/>
        <w:rPr>
          <w:color w:val="FFFFFF" w:themeColor="background1"/>
          <w:lang w:val="tr-TR"/>
        </w:rPr>
      </w:pPr>
      <w:r w:rsidRPr="008677B6">
        <w:rPr>
          <w:color w:val="FFFFFF" w:themeColor="background1"/>
          <w:lang w:val="tr-TR"/>
        </w:rPr>
        <w:t xml:space="preserve">Beslenme ve Diyetetik Bölümü </w:t>
      </w:r>
    </w:p>
    <w:p w:rsidR="00F61800" w:rsidRPr="008677B6" w:rsidRDefault="00F61800" w:rsidP="00F61800">
      <w:pPr>
        <w:rPr>
          <w:color w:val="FFFFFF" w:themeColor="background1"/>
          <w:lang w:val="tr-TR"/>
        </w:rPr>
      </w:pPr>
    </w:p>
    <w:p w:rsidR="00F61800" w:rsidRPr="008677B6" w:rsidRDefault="00BD74BA" w:rsidP="00F61800">
      <w:pPr>
        <w:ind w:firstLine="720"/>
        <w:rPr>
          <w:color w:val="FFFFFF" w:themeColor="background1"/>
          <w:lang w:val="tr-TR"/>
        </w:rPr>
      </w:pPr>
      <w:r>
        <w:rPr>
          <w:color w:val="FFFFFF" w:themeColor="background1"/>
          <w:lang w:val="tr-TR"/>
        </w:rPr>
        <w:t>Doç. Dr. Makbule Gezmen KARADAĞ</w:t>
      </w:r>
    </w:p>
    <w:p w:rsidR="00F61800" w:rsidRDefault="00F61800" w:rsidP="00F61800">
      <w:pPr>
        <w:rPr>
          <w:lang w:val="tr-TR"/>
        </w:rPr>
      </w:pPr>
    </w:p>
    <w:p w:rsidR="00F61800" w:rsidRPr="008677B6" w:rsidRDefault="00F61800" w:rsidP="00F61800">
      <w:pPr>
        <w:pStyle w:val="Balk2"/>
        <w:ind w:firstLine="360"/>
        <w:rPr>
          <w:color w:val="FFFFFF" w:themeColor="background1"/>
          <w:lang w:val="tr-TR"/>
        </w:rPr>
      </w:pPr>
      <w:r w:rsidRPr="008677B6">
        <w:rPr>
          <w:color w:val="FFFFFF" w:themeColor="background1"/>
          <w:lang w:val="tr-TR"/>
        </w:rPr>
        <w:t>Fizyoterapi ve Rehabilitasyon Bölümü</w:t>
      </w:r>
    </w:p>
    <w:p w:rsidR="00F61800" w:rsidRPr="00F61800" w:rsidRDefault="00F61800" w:rsidP="00F61800">
      <w:pPr>
        <w:rPr>
          <w:lang w:val="tr-TR"/>
        </w:rPr>
      </w:pPr>
    </w:p>
    <w:p w:rsidR="00F61800" w:rsidRPr="008677B6" w:rsidRDefault="00F61800" w:rsidP="00F61800">
      <w:pPr>
        <w:ind w:firstLine="720"/>
        <w:rPr>
          <w:color w:val="FFFFFF" w:themeColor="background1"/>
          <w:lang w:val="tr-TR"/>
        </w:rPr>
      </w:pPr>
      <w:r w:rsidRPr="008677B6">
        <w:rPr>
          <w:color w:val="FFFFFF" w:themeColor="background1"/>
          <w:lang w:val="tr-TR"/>
        </w:rPr>
        <w:t xml:space="preserve">Doç. Dr. </w:t>
      </w:r>
      <w:r w:rsidR="00BD74BA">
        <w:rPr>
          <w:color w:val="FFFFFF" w:themeColor="background1"/>
          <w:lang w:val="tr-TR"/>
        </w:rPr>
        <w:t>Arzu GÜÇLÜ GÜNDÜZ</w:t>
      </w:r>
    </w:p>
    <w:p w:rsidR="00F61800" w:rsidRDefault="00F61800" w:rsidP="00F61800">
      <w:pPr>
        <w:rPr>
          <w:lang w:val="tr-TR"/>
        </w:rPr>
      </w:pPr>
    </w:p>
    <w:p w:rsidR="00F61800" w:rsidRPr="008677B6" w:rsidRDefault="00F61800" w:rsidP="00F61800">
      <w:pPr>
        <w:pStyle w:val="Balk2"/>
        <w:ind w:firstLine="360"/>
        <w:rPr>
          <w:color w:val="FFFFFF" w:themeColor="background1"/>
          <w:lang w:val="tr-TR"/>
        </w:rPr>
      </w:pPr>
      <w:r w:rsidRPr="008677B6">
        <w:rPr>
          <w:color w:val="FFFFFF" w:themeColor="background1"/>
          <w:lang w:val="tr-TR"/>
        </w:rPr>
        <w:t>Hemşirelik Bölümü</w:t>
      </w:r>
    </w:p>
    <w:p w:rsidR="00F61800" w:rsidRDefault="00F61800" w:rsidP="00F61800">
      <w:pPr>
        <w:rPr>
          <w:lang w:val="tr-TR"/>
        </w:rPr>
      </w:pPr>
    </w:p>
    <w:p w:rsidR="00F61800" w:rsidRDefault="00F61800" w:rsidP="00F61800">
      <w:pPr>
        <w:rPr>
          <w:color w:val="FFFFFF" w:themeColor="background1"/>
          <w:lang w:val="tr-TR"/>
        </w:rPr>
      </w:pPr>
      <w:r>
        <w:rPr>
          <w:lang w:val="tr-TR"/>
        </w:rPr>
        <w:tab/>
      </w:r>
      <w:r w:rsidR="00BD74BA">
        <w:rPr>
          <w:color w:val="FFFFFF" w:themeColor="background1"/>
          <w:lang w:val="tr-TR"/>
        </w:rPr>
        <w:t>Doç. Dr. Naile BİLGİLİ</w:t>
      </w:r>
    </w:p>
    <w:p w:rsidR="00F61800" w:rsidRPr="008677B6" w:rsidRDefault="00F61800" w:rsidP="00F61800">
      <w:pPr>
        <w:rPr>
          <w:color w:val="FFFFFF" w:themeColor="background1"/>
          <w:lang w:val="tr-TR"/>
        </w:rPr>
      </w:pPr>
    </w:p>
    <w:p w:rsidR="00C51BF7" w:rsidRDefault="00C51BF7" w:rsidP="00C51BF7">
      <w:pPr>
        <w:pStyle w:val="Balk2"/>
        <w:ind w:firstLine="360"/>
        <w:rPr>
          <w:color w:val="FFFFFF" w:themeColor="background1"/>
          <w:lang w:val="tr-TR"/>
        </w:rPr>
      </w:pPr>
      <w:r>
        <w:rPr>
          <w:color w:val="FFFFFF" w:themeColor="background1"/>
          <w:lang w:val="tr-TR"/>
        </w:rPr>
        <w:t>Odyoloji</w:t>
      </w:r>
      <w:r w:rsidRPr="008677B6">
        <w:rPr>
          <w:color w:val="FFFFFF" w:themeColor="background1"/>
          <w:lang w:val="tr-TR"/>
        </w:rPr>
        <w:t xml:space="preserve"> Bölümü</w:t>
      </w:r>
    </w:p>
    <w:p w:rsidR="00C51BF7" w:rsidRDefault="00C51BF7" w:rsidP="00C51BF7">
      <w:pPr>
        <w:rPr>
          <w:lang w:val="tr-TR"/>
        </w:rPr>
      </w:pPr>
    </w:p>
    <w:p w:rsidR="00C51BF7" w:rsidRPr="00C51BF7" w:rsidRDefault="00C51BF7" w:rsidP="00C51BF7">
      <w:pPr>
        <w:rPr>
          <w:lang w:val="tr-TR"/>
        </w:rPr>
      </w:pPr>
      <w:r>
        <w:rPr>
          <w:lang w:val="tr-TR"/>
        </w:rPr>
        <w:tab/>
      </w:r>
      <w:r>
        <w:rPr>
          <w:color w:val="FFFFFF" w:themeColor="background1"/>
          <w:lang w:val="tr-TR"/>
        </w:rPr>
        <w:t>Öğr. Gör. Dr. Çağıl GÖKDOĞAN</w:t>
      </w:r>
    </w:p>
    <w:p w:rsidR="00F61800" w:rsidRPr="00F61800" w:rsidRDefault="00F61800" w:rsidP="00F61800">
      <w:pPr>
        <w:rPr>
          <w:lang w:val="tr-TR"/>
        </w:rPr>
      </w:pPr>
    </w:p>
    <w:p w:rsidR="008F1098" w:rsidRDefault="008F1098" w:rsidP="00F61800">
      <w:pPr>
        <w:pStyle w:val="Yaplacaklarlistesi1"/>
        <w:tabs>
          <w:tab w:val="clear" w:pos="720"/>
        </w:tabs>
        <w:ind w:firstLine="0"/>
      </w:pPr>
    </w:p>
    <w:sectPr w:rsidR="008F1098" w:rsidSect="008F1098">
      <w:pgSz w:w="11907" w:h="1683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9A0" w:rsidRDefault="007949A0">
      <w:pPr>
        <w:rPr>
          <w:lang w:val="tr-TR"/>
        </w:rPr>
      </w:pPr>
      <w:r>
        <w:rPr>
          <w:lang w:val="tr-TR"/>
        </w:rPr>
        <w:separator/>
      </w:r>
    </w:p>
  </w:endnote>
  <w:endnote w:type="continuationSeparator" w:id="1">
    <w:p w:rsidR="007949A0" w:rsidRDefault="007949A0">
      <w:pPr>
        <w:rPr>
          <w:lang w:val="tr-TR"/>
        </w:rPr>
      </w:pPr>
      <w:r>
        <w:rPr>
          <w:lang w:val="tr-TR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9A0" w:rsidRDefault="007949A0">
      <w:pPr>
        <w:rPr>
          <w:lang w:val="tr-TR"/>
        </w:rPr>
      </w:pPr>
      <w:r>
        <w:rPr>
          <w:lang w:val="tr-TR"/>
        </w:rPr>
        <w:separator/>
      </w:r>
    </w:p>
  </w:footnote>
  <w:footnote w:type="continuationSeparator" w:id="1">
    <w:p w:rsidR="007949A0" w:rsidRDefault="007949A0">
      <w:pPr>
        <w:rPr>
          <w:lang w:val="tr-TR"/>
        </w:rPr>
      </w:pPr>
      <w:r>
        <w:rPr>
          <w:lang w:val="tr-TR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84460"/>
    <w:multiLevelType w:val="hybridMultilevel"/>
    <w:tmpl w:val="990AA57A"/>
    <w:lvl w:ilvl="0" w:tplc="CF56D418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8"/>
        <w:szCs w:val="2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3F01"/>
  <w:defaultTabStop w:val="720"/>
  <w:hyphenationZone w:val="425"/>
  <w:noPunctuationKerning/>
  <w:characterSpacingControl w:val="doNotCompress"/>
  <w:hdrShapeDefaults>
    <o:shapedefaults v:ext="edit" spidmax="17410">
      <o:colormru v:ext="edit" colors="#ddd"/>
      <o:colormenu v:ext="edit" fillcolor="none [3215]"/>
    </o:shapedefaults>
  </w:hdrShapeDefaults>
  <w:footnotePr>
    <w:footnote w:id="0"/>
    <w:footnote w:id="1"/>
  </w:footnotePr>
  <w:endnotePr>
    <w:endnote w:id="0"/>
    <w:endnote w:id="1"/>
  </w:endnotePr>
  <w:compat/>
  <w:rsids>
    <w:rsidRoot w:val="008677B6"/>
    <w:rsid w:val="00040877"/>
    <w:rsid w:val="00051B4D"/>
    <w:rsid w:val="005F3D64"/>
    <w:rsid w:val="006D4D85"/>
    <w:rsid w:val="007949A0"/>
    <w:rsid w:val="008677B6"/>
    <w:rsid w:val="008F1098"/>
    <w:rsid w:val="00A30F3B"/>
    <w:rsid w:val="00A35BEE"/>
    <w:rsid w:val="00AF1902"/>
    <w:rsid w:val="00B30F47"/>
    <w:rsid w:val="00B77B60"/>
    <w:rsid w:val="00BD74BA"/>
    <w:rsid w:val="00C51BF7"/>
    <w:rsid w:val="00CF2280"/>
    <w:rsid w:val="00D76B80"/>
    <w:rsid w:val="00E700A5"/>
    <w:rsid w:val="00F51E79"/>
    <w:rsid w:val="00F61800"/>
    <w:rsid w:val="00F9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>
      <o:colormru v:ext="edit" colors="#ddd"/>
      <o:colormenu v:ext="edit" fillcolor="none [321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1E79"/>
    <w:rPr>
      <w:rFonts w:ascii="Tahoma" w:hAnsi="Tahoma" w:cs="Tahoma"/>
      <w:lang w:val="en-US" w:eastAsia="en-US"/>
    </w:rPr>
  </w:style>
  <w:style w:type="paragraph" w:styleId="Balk1">
    <w:name w:val="heading 1"/>
    <w:basedOn w:val="Normal"/>
    <w:next w:val="Normal"/>
    <w:qFormat/>
    <w:rsid w:val="00F51E79"/>
    <w:pPr>
      <w:keepNext/>
      <w:pBdr>
        <w:bottom w:val="single" w:sz="4" w:space="1" w:color="auto"/>
      </w:pBdr>
      <w:spacing w:before="240" w:after="60"/>
      <w:outlineLvl w:val="0"/>
    </w:pPr>
    <w:rPr>
      <w:b/>
      <w:bCs/>
      <w:color w:val="AE1939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F51E79"/>
    <w:pPr>
      <w:keepNext/>
      <w:spacing w:before="120" w:after="60"/>
      <w:outlineLvl w:val="1"/>
    </w:pPr>
    <w:rPr>
      <w:b/>
      <w:bCs/>
      <w:iCs/>
      <w:color w:val="AE1939"/>
      <w:sz w:val="24"/>
      <w:szCs w:val="24"/>
    </w:rPr>
  </w:style>
  <w:style w:type="paragraph" w:styleId="Balk3">
    <w:name w:val="heading 3"/>
    <w:basedOn w:val="Normal"/>
    <w:next w:val="Normal"/>
    <w:link w:val="Balk3Char"/>
    <w:qFormat/>
    <w:rsid w:val="00F51E79"/>
    <w:pPr>
      <w:keepNext/>
      <w:spacing w:before="120" w:after="60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CharChar1">
    <w:name w:val="Char Char1"/>
    <w:basedOn w:val="VarsaylanParagrafYazTipi"/>
    <w:link w:val="Balk2"/>
    <w:rsid w:val="00F51E79"/>
  </w:style>
  <w:style w:type="character" w:customStyle="1" w:styleId="CharChar">
    <w:name w:val="Char Char"/>
    <w:basedOn w:val="VarsaylanParagrafYazTipi"/>
    <w:link w:val="Balk3"/>
    <w:rsid w:val="00F51E79"/>
  </w:style>
  <w:style w:type="paragraph" w:customStyle="1" w:styleId="Yaplacaklarlistesi2">
    <w:name w:val="Yapılacaklarlistesi2"/>
    <w:basedOn w:val="Normal"/>
    <w:rsid w:val="00F51E79"/>
    <w:pPr>
      <w:tabs>
        <w:tab w:val="num" w:pos="1080"/>
      </w:tabs>
      <w:ind w:left="1080" w:hanging="360"/>
    </w:pPr>
    <w:rPr>
      <w:lang w:val="tr-TR" w:eastAsia="tr-TR" w:bidi="tr-TR"/>
    </w:rPr>
  </w:style>
  <w:style w:type="paragraph" w:customStyle="1" w:styleId="Yaplacaklarlistesi1">
    <w:name w:val="Yapılacaklarlistesi1"/>
    <w:basedOn w:val="Normal"/>
    <w:rsid w:val="00F51E79"/>
    <w:pPr>
      <w:tabs>
        <w:tab w:val="num" w:pos="720"/>
        <w:tab w:val="right" w:leader="underscore" w:pos="7200"/>
      </w:tabs>
      <w:ind w:left="720" w:hanging="360"/>
    </w:pPr>
    <w:rPr>
      <w:lang w:val="tr-TR" w:eastAsia="tr-TR" w:bidi="tr-TR"/>
    </w:rPr>
  </w:style>
  <w:style w:type="character" w:customStyle="1" w:styleId="Balk2Char">
    <w:name w:val="Başlık 2 Char"/>
    <w:basedOn w:val="VarsaylanParagrafYazTipi"/>
    <w:link w:val="Balk2"/>
    <w:locked/>
    <w:rsid w:val="00F51E79"/>
    <w:rPr>
      <w:rFonts w:ascii="Tahoma" w:hAnsi="Tahoma" w:cs="Tahoma" w:hint="default"/>
      <w:b/>
      <w:bCs/>
      <w:iCs/>
      <w:color w:val="AE1939"/>
      <w:sz w:val="24"/>
      <w:szCs w:val="24"/>
      <w:lang w:val="tr-TR" w:eastAsia="tr-TR" w:bidi="tr-TR"/>
    </w:rPr>
  </w:style>
  <w:style w:type="character" w:customStyle="1" w:styleId="Balk3Char">
    <w:name w:val="Başlık 3 Char"/>
    <w:basedOn w:val="VarsaylanParagrafYazTipi"/>
    <w:link w:val="Balk3"/>
    <w:locked/>
    <w:rsid w:val="00F51E79"/>
    <w:rPr>
      <w:rFonts w:ascii="Tahoma" w:hAnsi="Tahoma" w:cs="Tahoma" w:hint="default"/>
      <w:b/>
      <w:bCs/>
      <w:szCs w:val="26"/>
      <w:lang w:val="tr-TR" w:eastAsia="tr-TR" w:bidi="tr-TR"/>
    </w:rPr>
  </w:style>
  <w:style w:type="table" w:customStyle="1" w:styleId="NormalTablo1">
    <w:name w:val="Normal Tablo1"/>
    <w:semiHidden/>
    <w:rsid w:val="00F51E7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rsid w:val="00B77B60"/>
    <w:rPr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B77B6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ndd\Application%20Data\Microsoft\Templates\Kay&#305;t%20yenileme%20yap&#305;lacaklar%20listesi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Kayıt yenileme yapılacaklar listesi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Kayıt Yenileme Yapılacaklar Listesi</vt:lpstr>
    </vt:vector>
  </TitlesOfParts>
  <Manager/>
  <Company>Microsoft Corporation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unbelieve</dc:creator>
  <cp:keywords/>
  <dc:description/>
  <cp:lastModifiedBy>ADS</cp:lastModifiedBy>
  <cp:revision>2</cp:revision>
  <cp:lastPrinted>2011-04-12T12:46:00Z</cp:lastPrinted>
  <dcterms:created xsi:type="dcterms:W3CDTF">2015-01-28T12:26:00Z</dcterms:created>
  <dcterms:modified xsi:type="dcterms:W3CDTF">2015-01-28T12:26:00Z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TC010427631055</vt:lpwstr>
  </property>
</Properties>
</file>