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34" w:rsidRPr="00B85108" w:rsidRDefault="000B7134" w:rsidP="00B85108">
      <w:pPr>
        <w:ind w:left="3540" w:firstLine="70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B85108">
        <w:rPr>
          <w:rFonts w:ascii="Times New Roman" w:hAnsi="Times New Roman"/>
          <w:b/>
          <w:bCs/>
          <w:sz w:val="24"/>
          <w:szCs w:val="24"/>
        </w:rPr>
        <w:t>G.Ü.</w:t>
      </w:r>
    </w:p>
    <w:p w:rsidR="000B7134" w:rsidRPr="00B85108" w:rsidRDefault="000B7134" w:rsidP="00B8510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85108">
        <w:rPr>
          <w:rFonts w:ascii="Times New Roman" w:hAnsi="Times New Roman"/>
          <w:b/>
          <w:bCs/>
          <w:sz w:val="24"/>
          <w:szCs w:val="24"/>
        </w:rPr>
        <w:t>EĞİTİM BİLİMLERİ ENSTİTÜSÜ MÜDÜRLÜĞÜ</w:t>
      </w:r>
    </w:p>
    <w:p w:rsidR="000B7134" w:rsidRPr="00B85108" w:rsidRDefault="000B7134" w:rsidP="00B8510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85108">
        <w:rPr>
          <w:rFonts w:ascii="Times New Roman" w:hAnsi="Times New Roman"/>
          <w:b/>
          <w:bCs/>
          <w:sz w:val="24"/>
          <w:szCs w:val="24"/>
        </w:rPr>
        <w:t>............................................ ANABİLİM DALI/BİLİM DALI</w:t>
      </w:r>
    </w:p>
    <w:p w:rsidR="000B7134" w:rsidRPr="00B85108" w:rsidRDefault="000B7134" w:rsidP="00B8510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YENİ </w:t>
      </w:r>
      <w:r w:rsidRPr="00B85108">
        <w:rPr>
          <w:rFonts w:ascii="Times New Roman" w:hAnsi="Times New Roman"/>
          <w:b/>
          <w:bCs/>
          <w:sz w:val="24"/>
          <w:szCs w:val="24"/>
        </w:rPr>
        <w:t>AÇILACAK YÜKSEK LİSANS DERSLERİ</w:t>
      </w:r>
    </w:p>
    <w:p w:rsidR="000B7134" w:rsidRDefault="000B7134" w:rsidP="00A908C1">
      <w:pPr>
        <w:jc w:val="center"/>
        <w:rPr>
          <w:rFonts w:ascii="Times New Roman" w:hAnsi="Times New Roman"/>
          <w:b/>
        </w:rPr>
      </w:pPr>
    </w:p>
    <w:tbl>
      <w:tblPr>
        <w:tblW w:w="13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1276"/>
        <w:gridCol w:w="3544"/>
        <w:gridCol w:w="1134"/>
        <w:gridCol w:w="1275"/>
        <w:gridCol w:w="993"/>
        <w:gridCol w:w="1134"/>
        <w:gridCol w:w="993"/>
        <w:gridCol w:w="2409"/>
      </w:tblGrid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SIRA</w:t>
            </w:r>
          </w:p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NO </w:t>
            </w: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DERSİN </w:t>
            </w:r>
          </w:p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KODU</w:t>
            </w:r>
            <w:r>
              <w:rPr>
                <w:rFonts w:ascii="Times New Roman" w:hAnsi="Times New Roman"/>
                <w:sz w:val="20"/>
              </w:rPr>
              <w:t xml:space="preserve"> (Enstitüce verilecektir)</w:t>
            </w: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DERSİN ADI </w:t>
            </w: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</w:rPr>
              <w:t>KREDİSİ</w:t>
            </w: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2C0F">
              <w:rPr>
                <w:rFonts w:ascii="Times New Roman" w:hAnsi="Times New Roman"/>
                <w:b/>
                <w:sz w:val="20"/>
                <w:szCs w:val="20"/>
              </w:rPr>
              <w:t>ZORUNLU</w:t>
            </w:r>
          </w:p>
          <w:p w:rsidR="000B7134" w:rsidRPr="007D2C0F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SEÇMELİ</w:t>
            </w:r>
          </w:p>
          <w:p w:rsidR="000B7134" w:rsidRPr="007D2C0F" w:rsidRDefault="000B7134">
            <w:pPr>
              <w:spacing w:after="0" w:line="240" w:lineRule="auto"/>
              <w:rPr>
                <w:rFonts w:ascii="Times New Roman" w:hAnsi="Times New Roman"/>
                <w:b/>
                <w:vertAlign w:val="superscript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</w:rPr>
              <w:t>ALAN</w:t>
            </w: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</w:rPr>
              <w:t>ALAN EĞİTİMİ</w:t>
            </w: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</w:rPr>
              <w:t>EĞİTİM DERSİ</w:t>
            </w: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ÖĞRETİM ÜYESİ</w:t>
            </w: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0B7134" w:rsidTr="00E13B8C">
        <w:tc>
          <w:tcPr>
            <w:tcW w:w="817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54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0B7134" w:rsidRDefault="000B71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</w:tbl>
    <w:p w:rsidR="000B7134" w:rsidRDefault="000B7134"/>
    <w:p w:rsidR="000B7134" w:rsidRPr="00D41228" w:rsidRDefault="000B7134" w:rsidP="000D0928">
      <w:pPr>
        <w:spacing w:line="360" w:lineRule="auto"/>
        <w:rPr>
          <w:rFonts w:ascii="Times New Roman" w:hAnsi="Times New Roman"/>
          <w:b/>
        </w:rPr>
      </w:pPr>
      <w:r w:rsidRPr="00D41228">
        <w:rPr>
          <w:rFonts w:ascii="Times New Roman" w:hAnsi="Times New Roman"/>
          <w:b/>
        </w:rPr>
        <w:t xml:space="preserve">Not :  Forma   </w:t>
      </w:r>
      <w:hyperlink r:id="rId4" w:history="1">
        <w:r w:rsidRPr="00D41228">
          <w:rPr>
            <w:rStyle w:val="Hyperlink"/>
            <w:rFonts w:ascii="Times New Roman" w:hAnsi="Times New Roman"/>
            <w:b/>
          </w:rPr>
          <w:t>www.egtbil.gazi.edu.tr</w:t>
        </w:r>
      </w:hyperlink>
      <w:r w:rsidRPr="00D41228">
        <w:rPr>
          <w:rFonts w:ascii="Times New Roman" w:hAnsi="Times New Roman"/>
          <w:b/>
        </w:rPr>
        <w:t xml:space="preserve">  adresinde bulunan </w:t>
      </w:r>
      <w:r>
        <w:rPr>
          <w:rFonts w:ascii="Times New Roman" w:hAnsi="Times New Roman"/>
          <w:b/>
        </w:rPr>
        <w:t xml:space="preserve">akademik  </w:t>
      </w:r>
      <w:r w:rsidRPr="00D41228">
        <w:rPr>
          <w:rFonts w:ascii="Times New Roman" w:hAnsi="Times New Roman"/>
          <w:b/>
        </w:rPr>
        <w:t>formlar bağlantısından ulaşılabilinir.</w:t>
      </w:r>
    </w:p>
    <w:p w:rsidR="000B7134" w:rsidRDefault="000B7134" w:rsidP="000D0928">
      <w:pPr>
        <w:spacing w:line="360" w:lineRule="auto"/>
        <w:rPr>
          <w:b/>
        </w:rPr>
      </w:pPr>
    </w:p>
    <w:p w:rsidR="000B7134" w:rsidRDefault="000B7134" w:rsidP="00D41228">
      <w:pPr>
        <w:ind w:left="3540" w:firstLine="708"/>
        <w:rPr>
          <w:rFonts w:ascii="Times New Roman" w:hAnsi="Times New Roman"/>
          <w:b/>
          <w:bCs/>
          <w:sz w:val="24"/>
          <w:szCs w:val="24"/>
        </w:rPr>
      </w:pPr>
      <w:r w:rsidRPr="00B85108">
        <w:rPr>
          <w:rFonts w:ascii="Times New Roman" w:hAnsi="Times New Roman"/>
          <w:b/>
          <w:bCs/>
          <w:sz w:val="24"/>
          <w:szCs w:val="24"/>
        </w:rPr>
        <w:t xml:space="preserve">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0B7134" w:rsidRDefault="000B7134" w:rsidP="00D41228"/>
    <w:sectPr w:rsidR="000B7134" w:rsidSect="00A908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8C1"/>
    <w:rsid w:val="000B65BA"/>
    <w:rsid w:val="000B7134"/>
    <w:rsid w:val="000D0928"/>
    <w:rsid w:val="001462F7"/>
    <w:rsid w:val="001D09D4"/>
    <w:rsid w:val="00205536"/>
    <w:rsid w:val="00367C49"/>
    <w:rsid w:val="003F1EFD"/>
    <w:rsid w:val="00567370"/>
    <w:rsid w:val="005B399B"/>
    <w:rsid w:val="005F6DE0"/>
    <w:rsid w:val="005F776C"/>
    <w:rsid w:val="006E7FB8"/>
    <w:rsid w:val="007D2C0F"/>
    <w:rsid w:val="009E42AA"/>
    <w:rsid w:val="00A908C1"/>
    <w:rsid w:val="00AB0F38"/>
    <w:rsid w:val="00AC1AA2"/>
    <w:rsid w:val="00B85108"/>
    <w:rsid w:val="00BE5C6C"/>
    <w:rsid w:val="00CA74DE"/>
    <w:rsid w:val="00D41228"/>
    <w:rsid w:val="00D77109"/>
    <w:rsid w:val="00DD24F9"/>
    <w:rsid w:val="00E02DBE"/>
    <w:rsid w:val="00E13B8C"/>
    <w:rsid w:val="00EC08A6"/>
    <w:rsid w:val="00F75CD5"/>
    <w:rsid w:val="00F81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8C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D09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27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2</Pages>
  <Words>90</Words>
  <Characters>518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nuran</dc:creator>
  <cp:keywords/>
  <dc:description/>
  <cp:lastModifiedBy>Gazi</cp:lastModifiedBy>
  <cp:revision>16</cp:revision>
  <dcterms:created xsi:type="dcterms:W3CDTF">2010-04-20T07:19:00Z</dcterms:created>
  <dcterms:modified xsi:type="dcterms:W3CDTF">2012-05-02T13:22:00Z</dcterms:modified>
</cp:coreProperties>
</file>