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F8D" w:rsidRPr="00B85108" w:rsidRDefault="00AE5F8D" w:rsidP="000816DC">
      <w:pPr>
        <w:ind w:left="5664" w:firstLine="708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G.Ü.</w:t>
      </w:r>
    </w:p>
    <w:p w:rsidR="00AE5F8D" w:rsidRPr="00B85108" w:rsidRDefault="00AE5F8D" w:rsidP="00D4122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EĞİTİM BİLİMLERİ ENSTİTÜSÜ MÜDÜRLÜĞÜ</w:t>
      </w:r>
    </w:p>
    <w:p w:rsidR="00AE5F8D" w:rsidRPr="00B85108" w:rsidRDefault="00AE5F8D" w:rsidP="00D4122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............................................ ANABİLİM DALI/BİLİM DALI</w:t>
      </w:r>
    </w:p>
    <w:p w:rsidR="00AE5F8D" w:rsidRPr="00B85108" w:rsidRDefault="00AE5F8D" w:rsidP="00D4122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YENİ </w:t>
      </w:r>
      <w:r w:rsidRPr="00B85108">
        <w:rPr>
          <w:rFonts w:ascii="Times New Roman" w:hAnsi="Times New Roman"/>
          <w:b/>
          <w:bCs/>
          <w:sz w:val="24"/>
          <w:szCs w:val="24"/>
        </w:rPr>
        <w:t xml:space="preserve">AÇILACAK </w:t>
      </w:r>
      <w:r>
        <w:rPr>
          <w:rFonts w:ascii="Times New Roman" w:hAnsi="Times New Roman"/>
          <w:b/>
          <w:bCs/>
          <w:sz w:val="24"/>
          <w:szCs w:val="24"/>
        </w:rPr>
        <w:t xml:space="preserve">DOKTORA </w:t>
      </w:r>
      <w:r w:rsidRPr="00B85108">
        <w:rPr>
          <w:rFonts w:ascii="Times New Roman" w:hAnsi="Times New Roman"/>
          <w:b/>
          <w:bCs/>
          <w:sz w:val="24"/>
          <w:szCs w:val="24"/>
        </w:rPr>
        <w:t>DERSLERİ</w:t>
      </w:r>
    </w:p>
    <w:p w:rsidR="00AE5F8D" w:rsidRDefault="00AE5F8D" w:rsidP="00E13B8C">
      <w:pPr>
        <w:jc w:val="center"/>
        <w:rPr>
          <w:rFonts w:ascii="Times New Roman" w:hAnsi="Times New Roman"/>
          <w:b/>
        </w:rPr>
      </w:pPr>
    </w:p>
    <w:tbl>
      <w:tblPr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276"/>
        <w:gridCol w:w="3544"/>
        <w:gridCol w:w="1134"/>
        <w:gridCol w:w="1275"/>
        <w:gridCol w:w="993"/>
        <w:gridCol w:w="1134"/>
        <w:gridCol w:w="993"/>
        <w:gridCol w:w="2409"/>
      </w:tblGrid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SIRA</w:t>
            </w:r>
          </w:p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NO </w:t>
            </w: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DERSİN </w:t>
            </w:r>
          </w:p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KODU</w:t>
            </w:r>
            <w:r>
              <w:rPr>
                <w:rFonts w:ascii="Times New Roman" w:hAnsi="Times New Roman"/>
                <w:sz w:val="20"/>
              </w:rPr>
              <w:t xml:space="preserve"> (Enstitüce verilecektir)</w:t>
            </w: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DERSİN ADI </w:t>
            </w: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KREDİSİ</w:t>
            </w: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2C0F">
              <w:rPr>
                <w:rFonts w:ascii="Times New Roman" w:hAnsi="Times New Roman"/>
                <w:b/>
                <w:sz w:val="20"/>
                <w:szCs w:val="20"/>
              </w:rPr>
              <w:t>ZORUNLU</w:t>
            </w:r>
          </w:p>
          <w:p w:rsidR="00AE5F8D" w:rsidRPr="007D2C0F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SEÇMELİ</w:t>
            </w:r>
          </w:p>
          <w:p w:rsidR="00AE5F8D" w:rsidRPr="007D2C0F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vertAlign w:val="superscript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ALAN</w:t>
            </w: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ALAN EĞİTİMİ</w:t>
            </w: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EĞİTİM DERSİ</w:t>
            </w: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ÖĞRETİM ÜYESİ</w:t>
            </w: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E5F8D" w:rsidTr="001462F7">
        <w:tc>
          <w:tcPr>
            <w:tcW w:w="817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AE5F8D" w:rsidRDefault="00AE5F8D" w:rsidP="001462F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</w:tbl>
    <w:p w:rsidR="00AE5F8D" w:rsidRDefault="00AE5F8D" w:rsidP="00E13B8C"/>
    <w:p w:rsidR="00AE5F8D" w:rsidRDefault="00AE5F8D" w:rsidP="00D41228"/>
    <w:p w:rsidR="00AE5F8D" w:rsidRPr="00D41228" w:rsidRDefault="00AE5F8D" w:rsidP="00CA74DE">
      <w:pPr>
        <w:spacing w:line="360" w:lineRule="auto"/>
        <w:rPr>
          <w:rFonts w:ascii="Times New Roman" w:hAnsi="Times New Roman"/>
          <w:b/>
        </w:rPr>
      </w:pPr>
      <w:r w:rsidRPr="00D41228">
        <w:rPr>
          <w:rFonts w:ascii="Times New Roman" w:hAnsi="Times New Roman"/>
          <w:b/>
        </w:rPr>
        <w:t xml:space="preserve">Not :  Forma   </w:t>
      </w:r>
      <w:hyperlink r:id="rId4" w:history="1">
        <w:r w:rsidRPr="00D41228">
          <w:rPr>
            <w:rStyle w:val="Hyperlink"/>
            <w:rFonts w:ascii="Times New Roman" w:hAnsi="Times New Roman"/>
            <w:b/>
          </w:rPr>
          <w:t>www.egtbil.gazi.edu.tr</w:t>
        </w:r>
      </w:hyperlink>
      <w:r w:rsidRPr="00D41228">
        <w:rPr>
          <w:rFonts w:ascii="Times New Roman" w:hAnsi="Times New Roman"/>
          <w:b/>
        </w:rPr>
        <w:t xml:space="preserve">  adresinde bulunan </w:t>
      </w:r>
      <w:r>
        <w:rPr>
          <w:rFonts w:ascii="Times New Roman" w:hAnsi="Times New Roman"/>
          <w:b/>
        </w:rPr>
        <w:t xml:space="preserve">akademik  </w:t>
      </w:r>
      <w:r w:rsidRPr="00D41228">
        <w:rPr>
          <w:rFonts w:ascii="Times New Roman" w:hAnsi="Times New Roman"/>
          <w:b/>
        </w:rPr>
        <w:t>formlar bağlantısından ulaşılabilinir.</w:t>
      </w:r>
    </w:p>
    <w:p w:rsidR="00AE5F8D" w:rsidRDefault="00AE5F8D" w:rsidP="00D41228"/>
    <w:sectPr w:rsidR="00AE5F8D" w:rsidSect="00A908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8C1"/>
    <w:rsid w:val="000816DC"/>
    <w:rsid w:val="000D0928"/>
    <w:rsid w:val="001462F7"/>
    <w:rsid w:val="00205536"/>
    <w:rsid w:val="00367C49"/>
    <w:rsid w:val="00567370"/>
    <w:rsid w:val="005B399B"/>
    <w:rsid w:val="005F6DE0"/>
    <w:rsid w:val="005F776C"/>
    <w:rsid w:val="006655C1"/>
    <w:rsid w:val="006E7FB8"/>
    <w:rsid w:val="007D2C0F"/>
    <w:rsid w:val="009E42AA"/>
    <w:rsid w:val="00A908C1"/>
    <w:rsid w:val="00AB0F38"/>
    <w:rsid w:val="00AC1AA2"/>
    <w:rsid w:val="00AE5F8D"/>
    <w:rsid w:val="00B85108"/>
    <w:rsid w:val="00BE5C6C"/>
    <w:rsid w:val="00CA74DE"/>
    <w:rsid w:val="00D41228"/>
    <w:rsid w:val="00D47F09"/>
    <w:rsid w:val="00D77109"/>
    <w:rsid w:val="00DD24F9"/>
    <w:rsid w:val="00E02DBE"/>
    <w:rsid w:val="00E13B8C"/>
    <w:rsid w:val="00EC08A6"/>
    <w:rsid w:val="00F75CD5"/>
    <w:rsid w:val="00F8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8C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D09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98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84</Words>
  <Characters>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Gazi</cp:lastModifiedBy>
  <cp:revision>16</cp:revision>
  <dcterms:created xsi:type="dcterms:W3CDTF">2010-04-20T07:19:00Z</dcterms:created>
  <dcterms:modified xsi:type="dcterms:W3CDTF">2012-05-02T13:23:00Z</dcterms:modified>
</cp:coreProperties>
</file>