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0E8" w:rsidRDefault="009460E8" w:rsidP="007B63BF">
      <w:pPr>
        <w:outlineLvl w:val="0"/>
        <w:rPr>
          <w:b/>
          <w:sz w:val="24"/>
        </w:rPr>
      </w:pPr>
      <w:r>
        <w:rPr>
          <w:b/>
          <w:sz w:val="24"/>
        </w:rPr>
        <w:t>GAZİ ÜNİVERSİTESİ DİŞ HEKİMLİĞİ FAKÜLTESİ KLİNİK ARAŞTIRMALAR ETİK KURULU’NA</w:t>
      </w:r>
    </w:p>
    <w:p w:rsidR="009460E8" w:rsidRDefault="009460E8" w:rsidP="007B63BF">
      <w:pPr>
        <w:spacing w:line="276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tarih</w:t>
      </w:r>
    </w:p>
    <w:p w:rsidR="009460E8" w:rsidRDefault="009460E8" w:rsidP="007B63BF">
      <w:pPr>
        <w:spacing w:line="276" w:lineRule="auto"/>
        <w:jc w:val="both"/>
        <w:rPr>
          <w:sz w:val="24"/>
          <w:szCs w:val="24"/>
        </w:rPr>
      </w:pPr>
    </w:p>
    <w:p w:rsidR="009460E8" w:rsidRDefault="009460E8" w:rsidP="007B63BF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Etik Kurul onayı için başvuruda bulunduğumuz …………….. başlıklı çalışmamızın …………………… </w:t>
      </w:r>
      <w:r w:rsidRPr="001F0F01">
        <w:rPr>
          <w:i/>
          <w:color w:val="808080"/>
          <w:sz w:val="24"/>
          <w:szCs w:val="24"/>
        </w:rPr>
        <w:t>(bilimsel araştırma/ …(isim)… öğrencinin doktora tezi/ …(isim)… öğrencinin DUS tezi</w:t>
      </w:r>
      <w:r>
        <w:rPr>
          <w:i/>
          <w:color w:val="808080"/>
          <w:sz w:val="24"/>
          <w:szCs w:val="24"/>
        </w:rPr>
        <w:t>/ )</w:t>
      </w:r>
      <w:r w:rsidRPr="001F0F01">
        <w:rPr>
          <w:color w:val="808080"/>
          <w:sz w:val="24"/>
          <w:szCs w:val="24"/>
        </w:rPr>
        <w:t xml:space="preserve"> </w:t>
      </w:r>
      <w:r>
        <w:rPr>
          <w:sz w:val="24"/>
          <w:szCs w:val="24"/>
        </w:rPr>
        <w:t>olarak yürütülmesi planlanmaktadır.</w:t>
      </w:r>
    </w:p>
    <w:p w:rsidR="009460E8" w:rsidRDefault="009460E8" w:rsidP="007B63BF">
      <w:pPr>
        <w:spacing w:line="276" w:lineRule="auto"/>
        <w:jc w:val="both"/>
        <w:rPr>
          <w:sz w:val="24"/>
          <w:szCs w:val="24"/>
        </w:rPr>
      </w:pPr>
    </w:p>
    <w:p w:rsidR="009460E8" w:rsidRDefault="009460E8" w:rsidP="007B63BF">
      <w:pPr>
        <w:spacing w:line="276" w:lineRule="auto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Bilgilerinize saygılarımla arz ederim.</w:t>
      </w:r>
    </w:p>
    <w:p w:rsidR="009460E8" w:rsidRDefault="009460E8">
      <w:pPr>
        <w:rPr>
          <w:sz w:val="24"/>
          <w:szCs w:val="24"/>
        </w:rPr>
      </w:pPr>
    </w:p>
    <w:p w:rsidR="009460E8" w:rsidRDefault="009460E8">
      <w:pPr>
        <w:rPr>
          <w:sz w:val="24"/>
          <w:szCs w:val="24"/>
        </w:rPr>
      </w:pPr>
    </w:p>
    <w:p w:rsidR="009460E8" w:rsidRDefault="009460E8">
      <w:pPr>
        <w:rPr>
          <w:sz w:val="24"/>
          <w:szCs w:val="24"/>
        </w:rPr>
      </w:pPr>
    </w:p>
    <w:p w:rsidR="009460E8" w:rsidRDefault="009460E8">
      <w:pPr>
        <w:rPr>
          <w:sz w:val="24"/>
          <w:szCs w:val="24"/>
        </w:rPr>
      </w:pPr>
    </w:p>
    <w:p w:rsidR="009460E8" w:rsidRDefault="009460E8" w:rsidP="007B63BF">
      <w:pPr>
        <w:jc w:val="right"/>
      </w:pPr>
      <w:r>
        <w:rPr>
          <w:sz w:val="24"/>
          <w:szCs w:val="24"/>
        </w:rPr>
        <w:t>Sorumlu Araştırıcı isim/imza</w:t>
      </w:r>
    </w:p>
    <w:sectPr w:rsidR="009460E8" w:rsidSect="007C61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63BF"/>
    <w:rsid w:val="001F0F01"/>
    <w:rsid w:val="00426AE9"/>
    <w:rsid w:val="006B5948"/>
    <w:rsid w:val="007B63BF"/>
    <w:rsid w:val="007C61A7"/>
    <w:rsid w:val="009460E8"/>
    <w:rsid w:val="00C06418"/>
    <w:rsid w:val="00CA3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3BF"/>
    <w:pPr>
      <w:spacing w:after="160" w:line="256" w:lineRule="auto"/>
    </w:pPr>
    <w:rPr>
      <w:lang w:val="tr-TR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921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54</Words>
  <Characters>310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Burcu Özdemir</dc:creator>
  <cp:keywords/>
  <dc:description/>
  <cp:lastModifiedBy>Burcu</cp:lastModifiedBy>
  <cp:revision>3</cp:revision>
  <dcterms:created xsi:type="dcterms:W3CDTF">2018-03-01T13:36:00Z</dcterms:created>
  <dcterms:modified xsi:type="dcterms:W3CDTF">2018-03-18T11:52:00Z</dcterms:modified>
</cp:coreProperties>
</file>