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1B5" w:rsidRDefault="007921B5" w:rsidP="00875D50">
      <w:pPr>
        <w:ind w:left="5664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G.Ü.</w:t>
      </w:r>
    </w:p>
    <w:p w:rsidR="007921B5" w:rsidRDefault="007921B5" w:rsidP="00E9532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EĞİTİM BİLİMLERİ ENSTİTÜSÜ MÜDÜRLÜĞÜ</w:t>
      </w:r>
    </w:p>
    <w:p w:rsidR="007921B5" w:rsidRDefault="007921B5" w:rsidP="00E9532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............................................ ANABİLİM DALI/BİLİM DALI</w:t>
      </w:r>
    </w:p>
    <w:p w:rsidR="007921B5" w:rsidRDefault="007921B5" w:rsidP="002A6EF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2012-2013 GÜZ  YARIYILI AÇILACAK BİLİMSEL HAZIRLIK DERSLERİ</w:t>
      </w:r>
    </w:p>
    <w:p w:rsidR="007921B5" w:rsidRDefault="007921B5" w:rsidP="002A6EFD">
      <w:pPr>
        <w:jc w:val="center"/>
        <w:rPr>
          <w:b/>
          <w:bCs/>
          <w:sz w:val="22"/>
          <w:szCs w:val="22"/>
        </w:rPr>
      </w:pPr>
    </w:p>
    <w:p w:rsidR="007921B5" w:rsidRDefault="007921B5" w:rsidP="00E95326">
      <w:pPr>
        <w:jc w:val="center"/>
        <w:rPr>
          <w:b/>
          <w:bCs/>
          <w:sz w:val="22"/>
          <w:szCs w:val="22"/>
        </w:rPr>
      </w:pPr>
    </w:p>
    <w:p w:rsidR="007921B5" w:rsidRDefault="007921B5" w:rsidP="00E95326">
      <w:pPr>
        <w:jc w:val="center"/>
      </w:pPr>
    </w:p>
    <w:tbl>
      <w:tblPr>
        <w:tblW w:w="1389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702"/>
        <w:gridCol w:w="4394"/>
        <w:gridCol w:w="1701"/>
        <w:gridCol w:w="3544"/>
        <w:gridCol w:w="2551"/>
      </w:tblGrid>
      <w:tr w:rsidR="007921B5" w:rsidRPr="00FE4C33">
        <w:tc>
          <w:tcPr>
            <w:tcW w:w="1702" w:type="dxa"/>
          </w:tcPr>
          <w:p w:rsidR="007921B5" w:rsidRPr="00FE4C33" w:rsidRDefault="007921B5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KODU</w:t>
            </w:r>
          </w:p>
        </w:tc>
        <w:tc>
          <w:tcPr>
            <w:tcW w:w="4394" w:type="dxa"/>
          </w:tcPr>
          <w:p w:rsidR="007921B5" w:rsidRPr="00FE4C33" w:rsidRDefault="007921B5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DERSİN ADI</w:t>
            </w:r>
          </w:p>
        </w:tc>
        <w:tc>
          <w:tcPr>
            <w:tcW w:w="1701" w:type="dxa"/>
          </w:tcPr>
          <w:p w:rsidR="007921B5" w:rsidRPr="00FE4C33" w:rsidRDefault="007921B5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KREDİSİ</w:t>
            </w:r>
          </w:p>
        </w:tc>
        <w:tc>
          <w:tcPr>
            <w:tcW w:w="3544" w:type="dxa"/>
          </w:tcPr>
          <w:p w:rsidR="007921B5" w:rsidRPr="00FE4C33" w:rsidRDefault="007921B5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DERSİ VEREN ÖĞRETİM ÜYESİ</w:t>
            </w:r>
          </w:p>
        </w:tc>
        <w:tc>
          <w:tcPr>
            <w:tcW w:w="2551" w:type="dxa"/>
          </w:tcPr>
          <w:p w:rsidR="007921B5" w:rsidRPr="00FE4C33" w:rsidRDefault="007921B5" w:rsidP="00DC2D20">
            <w:pPr>
              <w:pStyle w:val="Heading7"/>
              <w:spacing w:line="480" w:lineRule="auto"/>
              <w:jc w:val="center"/>
              <w:rPr>
                <w:b/>
                <w:bCs/>
                <w:sz w:val="20"/>
                <w:szCs w:val="20"/>
              </w:rPr>
            </w:pPr>
            <w:r w:rsidRPr="00FE4C33">
              <w:rPr>
                <w:b/>
                <w:bCs/>
                <w:sz w:val="20"/>
                <w:szCs w:val="20"/>
              </w:rPr>
              <w:t>GÜN - SAAT</w:t>
            </w: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  <w:tr w:rsidR="007921B5">
        <w:tc>
          <w:tcPr>
            <w:tcW w:w="1702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4394" w:type="dxa"/>
          </w:tcPr>
          <w:p w:rsidR="007921B5" w:rsidRDefault="007921B5" w:rsidP="00DC2D20">
            <w:pPr>
              <w:spacing w:line="360" w:lineRule="auto"/>
            </w:pPr>
          </w:p>
        </w:tc>
        <w:tc>
          <w:tcPr>
            <w:tcW w:w="170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7921B5" w:rsidRDefault="007921B5" w:rsidP="00DC2D20">
            <w:pPr>
              <w:pStyle w:val="Heading7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7921B5" w:rsidRDefault="007921B5" w:rsidP="00051FCE">
      <w:pPr>
        <w:spacing w:line="360" w:lineRule="auto"/>
        <w:rPr>
          <w:b/>
          <w:bCs/>
          <w:sz w:val="22"/>
          <w:szCs w:val="22"/>
        </w:rPr>
      </w:pPr>
    </w:p>
    <w:p w:rsidR="007921B5" w:rsidRPr="00D41228" w:rsidRDefault="007921B5" w:rsidP="00D27455">
      <w:pPr>
        <w:spacing w:line="360" w:lineRule="auto"/>
        <w:rPr>
          <w:b/>
        </w:rPr>
      </w:pPr>
      <w:r w:rsidRPr="00D41228">
        <w:rPr>
          <w:b/>
        </w:rPr>
        <w:t xml:space="preserve">Not :  Forma   </w:t>
      </w:r>
      <w:hyperlink r:id="rId5" w:history="1">
        <w:r w:rsidRPr="00D41228">
          <w:rPr>
            <w:rStyle w:val="Hyperlink"/>
            <w:b/>
          </w:rPr>
          <w:t>www.egtbil.gazi.edu.tr</w:t>
        </w:r>
      </w:hyperlink>
      <w:r w:rsidRPr="00D41228">
        <w:rPr>
          <w:b/>
        </w:rPr>
        <w:t xml:space="preserve">  adresinde bulunan </w:t>
      </w:r>
      <w:r>
        <w:rPr>
          <w:b/>
        </w:rPr>
        <w:t xml:space="preserve">akademik  </w:t>
      </w:r>
      <w:r w:rsidRPr="00D41228">
        <w:rPr>
          <w:b/>
        </w:rPr>
        <w:t>formlar bağlantısından ulaşılabilinir.</w:t>
      </w:r>
    </w:p>
    <w:p w:rsidR="007921B5" w:rsidRDefault="007921B5" w:rsidP="00051FCE">
      <w:pPr>
        <w:spacing w:line="360" w:lineRule="auto"/>
        <w:rPr>
          <w:b/>
          <w:bCs/>
          <w:sz w:val="22"/>
          <w:szCs w:val="22"/>
        </w:rPr>
        <w:sectPr w:rsidR="007921B5" w:rsidSect="005D09A2">
          <w:pgSz w:w="15840" w:h="12240" w:orient="landscape"/>
          <w:pgMar w:top="1417" w:right="1417" w:bottom="1417" w:left="1417" w:header="708" w:footer="708" w:gutter="0"/>
          <w:cols w:space="708"/>
          <w:docGrid w:linePitch="272"/>
        </w:sectPr>
      </w:pPr>
    </w:p>
    <w:p w:rsidR="007921B5" w:rsidRDefault="007921B5" w:rsidP="00051FCE">
      <w:pPr>
        <w:spacing w:line="360" w:lineRule="auto"/>
        <w:rPr>
          <w:b/>
          <w:bCs/>
          <w:sz w:val="22"/>
          <w:szCs w:val="22"/>
        </w:rPr>
        <w:sectPr w:rsidR="007921B5" w:rsidSect="005D09A2">
          <w:pgSz w:w="15840" w:h="12240" w:orient="landscape"/>
          <w:pgMar w:top="1417" w:right="1417" w:bottom="1417" w:left="1417" w:header="708" w:footer="708" w:gutter="0"/>
          <w:cols w:space="708"/>
          <w:docGrid w:linePitch="272"/>
        </w:sectPr>
      </w:pPr>
    </w:p>
    <w:p w:rsidR="007921B5" w:rsidRDefault="007921B5"/>
    <w:sectPr w:rsidR="007921B5" w:rsidSect="003F1E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51350F"/>
    <w:multiLevelType w:val="hybridMultilevel"/>
    <w:tmpl w:val="F120FC34"/>
    <w:lvl w:ilvl="0" w:tplc="5B820D48">
      <w:start w:val="3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0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3BC"/>
    <w:rsid w:val="00051FCE"/>
    <w:rsid w:val="000B6A21"/>
    <w:rsid w:val="000F1AF0"/>
    <w:rsid w:val="00133D63"/>
    <w:rsid w:val="00183411"/>
    <w:rsid w:val="001B611A"/>
    <w:rsid w:val="001E05DD"/>
    <w:rsid w:val="00214BA1"/>
    <w:rsid w:val="00214CC7"/>
    <w:rsid w:val="002317BB"/>
    <w:rsid w:val="00251495"/>
    <w:rsid w:val="00295072"/>
    <w:rsid w:val="002A6EFD"/>
    <w:rsid w:val="002F733E"/>
    <w:rsid w:val="00352DC9"/>
    <w:rsid w:val="003724D6"/>
    <w:rsid w:val="00395C50"/>
    <w:rsid w:val="003A590A"/>
    <w:rsid w:val="003A7985"/>
    <w:rsid w:val="003F1E51"/>
    <w:rsid w:val="0042686C"/>
    <w:rsid w:val="00442D8F"/>
    <w:rsid w:val="00487523"/>
    <w:rsid w:val="005D09A2"/>
    <w:rsid w:val="006035E4"/>
    <w:rsid w:val="0064109B"/>
    <w:rsid w:val="00660E94"/>
    <w:rsid w:val="006973F3"/>
    <w:rsid w:val="006E31A9"/>
    <w:rsid w:val="006F64A5"/>
    <w:rsid w:val="007106BE"/>
    <w:rsid w:val="007921B5"/>
    <w:rsid w:val="00797C59"/>
    <w:rsid w:val="00860451"/>
    <w:rsid w:val="00875D50"/>
    <w:rsid w:val="008B1EE6"/>
    <w:rsid w:val="00996960"/>
    <w:rsid w:val="009B27BD"/>
    <w:rsid w:val="00A374FD"/>
    <w:rsid w:val="00AA7B96"/>
    <w:rsid w:val="00B13460"/>
    <w:rsid w:val="00BD2521"/>
    <w:rsid w:val="00BD5AE6"/>
    <w:rsid w:val="00C226A5"/>
    <w:rsid w:val="00C4177C"/>
    <w:rsid w:val="00C83152"/>
    <w:rsid w:val="00C870E3"/>
    <w:rsid w:val="00C90408"/>
    <w:rsid w:val="00C92F97"/>
    <w:rsid w:val="00C966B3"/>
    <w:rsid w:val="00D27455"/>
    <w:rsid w:val="00D33C5B"/>
    <w:rsid w:val="00D34627"/>
    <w:rsid w:val="00D41228"/>
    <w:rsid w:val="00D6422D"/>
    <w:rsid w:val="00D77109"/>
    <w:rsid w:val="00D90CB6"/>
    <w:rsid w:val="00DA2660"/>
    <w:rsid w:val="00DC2D20"/>
    <w:rsid w:val="00DC581A"/>
    <w:rsid w:val="00DD4BCA"/>
    <w:rsid w:val="00E063BC"/>
    <w:rsid w:val="00E4206E"/>
    <w:rsid w:val="00E72D20"/>
    <w:rsid w:val="00E93B0C"/>
    <w:rsid w:val="00E95326"/>
    <w:rsid w:val="00EA5BA4"/>
    <w:rsid w:val="00ED21B6"/>
    <w:rsid w:val="00FE4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3BC"/>
    <w:rPr>
      <w:rFonts w:ascii="Times New Roman" w:eastAsia="Times New Roman" w:hAnsi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063BC"/>
    <w:pPr>
      <w:keepNext/>
      <w:ind w:firstLine="708"/>
      <w:jc w:val="both"/>
      <w:outlineLvl w:val="3"/>
    </w:pPr>
    <w:rPr>
      <w:b/>
      <w:bCs/>
      <w:sz w:val="22"/>
      <w:szCs w:val="22"/>
    </w:rPr>
  </w:style>
  <w:style w:type="paragraph" w:styleId="Heading7">
    <w:name w:val="heading 7"/>
    <w:basedOn w:val="Normal"/>
    <w:link w:val="Heading7Char"/>
    <w:uiPriority w:val="99"/>
    <w:qFormat/>
    <w:rsid w:val="00E063BC"/>
    <w:pPr>
      <w:spacing w:before="100" w:beforeAutospacing="1" w:after="100" w:afterAutospacing="1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063BC"/>
    <w:rPr>
      <w:rFonts w:ascii="Times New Roman" w:hAnsi="Times New Roman" w:cs="Times New Roman"/>
      <w:b/>
      <w:bCs/>
      <w:sz w:val="20"/>
      <w:szCs w:val="20"/>
      <w:lang w:eastAsia="tr-TR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063BC"/>
    <w:rPr>
      <w:rFonts w:ascii="Times New Roman" w:hAnsi="Times New Roman" w:cs="Times New Roman"/>
      <w:sz w:val="24"/>
      <w:szCs w:val="24"/>
      <w:lang w:eastAsia="tr-TR"/>
    </w:rPr>
  </w:style>
  <w:style w:type="character" w:styleId="Hyperlink">
    <w:name w:val="Hyperlink"/>
    <w:basedOn w:val="DefaultParagraphFont"/>
    <w:uiPriority w:val="99"/>
    <w:rsid w:val="000F1AF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91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gtbil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3</Pages>
  <Words>73</Words>
  <Characters>422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nuran</dc:creator>
  <cp:keywords/>
  <dc:description/>
  <cp:lastModifiedBy>Gazi</cp:lastModifiedBy>
  <cp:revision>43</cp:revision>
  <cp:lastPrinted>2012-05-02T13:27:00Z</cp:lastPrinted>
  <dcterms:created xsi:type="dcterms:W3CDTF">2010-04-01T10:06:00Z</dcterms:created>
  <dcterms:modified xsi:type="dcterms:W3CDTF">2012-05-02T13:29:00Z</dcterms:modified>
</cp:coreProperties>
</file>