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761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6"/>
        <w:gridCol w:w="6760"/>
        <w:gridCol w:w="2363"/>
        <w:gridCol w:w="2363"/>
      </w:tblGrid>
      <w:tr w:rsidR="000172E5" w:rsidRPr="008B3B73" w:rsidTr="00D7733D">
        <w:trPr>
          <w:gridAfter w:val="2"/>
          <w:wAfter w:w="1718" w:type="pct"/>
        </w:trPr>
        <w:tc>
          <w:tcPr>
            <w:tcW w:w="3282" w:type="pct"/>
            <w:gridSpan w:val="2"/>
            <w:shd w:val="clear" w:color="auto" w:fill="731F1C" w:themeFill="accent5"/>
            <w:vAlign w:val="bottom"/>
          </w:tcPr>
          <w:p w:rsidR="000172E5" w:rsidRPr="008B3B73" w:rsidRDefault="00D7733D" w:rsidP="00D7733D">
            <w:pPr>
              <w:pStyle w:val="Balk1"/>
              <w:outlineLvl w:val="0"/>
              <w:rPr>
                <w:sz w:val="24"/>
              </w:rPr>
            </w:pPr>
            <w:r w:rsidRPr="008B3B73">
              <w:rPr>
                <w:sz w:val="24"/>
              </w:rPr>
              <w:t>Kişisel Bilgiler</w:t>
            </w:r>
          </w:p>
        </w:tc>
      </w:tr>
      <w:tr w:rsidR="000172E5" w:rsidRPr="008B3B73" w:rsidTr="00D7733D">
        <w:trPr>
          <w:gridAfter w:val="2"/>
          <w:wAfter w:w="1718" w:type="pct"/>
        </w:trPr>
        <w:sdt>
          <w:sdtPr>
            <w:rPr>
              <w:sz w:val="24"/>
            </w:rPr>
            <w:id w:val="1621259925"/>
            <w:placeholder>
              <w:docPart w:val="61457AE6F5434FB48FDE0520CEE407D6"/>
            </w:placeholder>
            <w:temporary/>
            <w:showingPlcHdr/>
            <w15:appearance w15:val="hidden"/>
          </w:sdtPr>
          <w:sdtEndPr/>
          <w:sdtContent>
            <w:tc>
              <w:tcPr>
                <w:tcW w:w="824" w:type="pct"/>
                <w:vAlign w:val="bottom"/>
              </w:tcPr>
              <w:p w:rsidR="000172E5" w:rsidRPr="008B3B73" w:rsidRDefault="007147D7" w:rsidP="00637200">
                <w:pPr>
                  <w:pStyle w:val="NormalGirinti"/>
                  <w:rPr>
                    <w:sz w:val="24"/>
                  </w:rPr>
                </w:pPr>
                <w:r w:rsidRPr="008B3B73">
                  <w:rPr>
                    <w:sz w:val="24"/>
                    <w:lang w:bidi="tr-TR"/>
                  </w:rPr>
                  <w:t>Ad</w:t>
                </w:r>
              </w:p>
            </w:tc>
          </w:sdtContent>
        </w:sdt>
        <w:tc>
          <w:tcPr>
            <w:tcW w:w="2458" w:type="pct"/>
            <w:tcBorders>
              <w:bottom w:val="single" w:sz="4" w:space="0" w:color="auto"/>
            </w:tcBorders>
            <w:vAlign w:val="bottom"/>
          </w:tcPr>
          <w:p w:rsidR="000172E5" w:rsidRPr="008B3B73" w:rsidRDefault="000172E5" w:rsidP="00311D4F">
            <w:pPr>
              <w:rPr>
                <w:sz w:val="24"/>
              </w:rPr>
            </w:pPr>
          </w:p>
        </w:tc>
      </w:tr>
      <w:tr w:rsidR="000172E5" w:rsidRPr="008B3B73" w:rsidTr="00D7733D">
        <w:trPr>
          <w:gridAfter w:val="2"/>
          <w:wAfter w:w="1718" w:type="pct"/>
        </w:trPr>
        <w:sdt>
          <w:sdtPr>
            <w:rPr>
              <w:sz w:val="24"/>
            </w:rPr>
            <w:id w:val="-1470592894"/>
            <w:placeholder>
              <w:docPart w:val="DA6EB5D279284BA18929D5691068EA46"/>
            </w:placeholder>
            <w:temporary/>
            <w:showingPlcHdr/>
            <w15:appearance w15:val="hidden"/>
          </w:sdtPr>
          <w:sdtEndPr/>
          <w:sdtContent>
            <w:tc>
              <w:tcPr>
                <w:tcW w:w="824" w:type="pct"/>
                <w:vAlign w:val="bottom"/>
              </w:tcPr>
              <w:p w:rsidR="000172E5" w:rsidRPr="008B3B73" w:rsidRDefault="007147D7" w:rsidP="00637200">
                <w:pPr>
                  <w:pStyle w:val="NormalGirinti"/>
                  <w:rPr>
                    <w:sz w:val="24"/>
                  </w:rPr>
                </w:pPr>
                <w:r w:rsidRPr="008B3B73">
                  <w:rPr>
                    <w:sz w:val="24"/>
                    <w:lang w:bidi="tr-TR"/>
                  </w:rPr>
                  <w:t>Soyadı</w:t>
                </w:r>
              </w:p>
            </w:tc>
          </w:sdtContent>
        </w:sdt>
        <w:tc>
          <w:tcPr>
            <w:tcW w:w="2458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7733D" w:rsidRPr="008B3B73" w:rsidRDefault="00D7733D" w:rsidP="00311D4F">
            <w:pPr>
              <w:rPr>
                <w:sz w:val="24"/>
              </w:rPr>
            </w:pPr>
          </w:p>
        </w:tc>
      </w:tr>
      <w:tr w:rsidR="00D7733D" w:rsidRPr="008B3B73" w:rsidTr="00D7733D">
        <w:trPr>
          <w:gridAfter w:val="2"/>
          <w:wAfter w:w="1718" w:type="pct"/>
        </w:trPr>
        <w:tc>
          <w:tcPr>
            <w:tcW w:w="824" w:type="pct"/>
            <w:vAlign w:val="bottom"/>
          </w:tcPr>
          <w:p w:rsidR="00D7733D" w:rsidRPr="008B3B73" w:rsidRDefault="00D7733D" w:rsidP="00637200">
            <w:pPr>
              <w:pStyle w:val="NormalGirinti"/>
              <w:rPr>
                <w:sz w:val="24"/>
              </w:rPr>
            </w:pPr>
            <w:r w:rsidRPr="008B3B73">
              <w:rPr>
                <w:sz w:val="24"/>
              </w:rPr>
              <w:t>Cep Telefonu</w:t>
            </w:r>
          </w:p>
        </w:tc>
        <w:tc>
          <w:tcPr>
            <w:tcW w:w="2458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7733D" w:rsidRPr="008B3B73" w:rsidRDefault="00D7733D" w:rsidP="00311D4F">
            <w:pPr>
              <w:rPr>
                <w:sz w:val="24"/>
              </w:rPr>
            </w:pPr>
          </w:p>
        </w:tc>
      </w:tr>
      <w:tr w:rsidR="00D7733D" w:rsidRPr="008B3B73" w:rsidTr="00D7733D">
        <w:trPr>
          <w:gridAfter w:val="2"/>
          <w:wAfter w:w="1718" w:type="pct"/>
        </w:trPr>
        <w:sdt>
          <w:sdtPr>
            <w:rPr>
              <w:sz w:val="24"/>
            </w:rPr>
            <w:id w:val="1334104394"/>
            <w:placeholder>
              <w:docPart w:val="683325C4BF90491794AC9B373CB8B0B5"/>
            </w:placeholder>
            <w:temporary/>
            <w:showingPlcHdr/>
            <w15:appearance w15:val="hidden"/>
          </w:sdtPr>
          <w:sdtContent>
            <w:tc>
              <w:tcPr>
                <w:tcW w:w="824" w:type="pct"/>
                <w:vAlign w:val="bottom"/>
              </w:tcPr>
              <w:p w:rsidR="00D7733D" w:rsidRPr="008B3B73" w:rsidRDefault="00D7733D" w:rsidP="00637200">
                <w:pPr>
                  <w:pStyle w:val="NormalGirinti"/>
                  <w:rPr>
                    <w:sz w:val="24"/>
                  </w:rPr>
                </w:pPr>
                <w:r w:rsidRPr="008B3B73">
                  <w:rPr>
                    <w:sz w:val="24"/>
                    <w:lang w:bidi="tr-TR"/>
                  </w:rPr>
                  <w:t>E-posta</w:t>
                </w:r>
              </w:p>
            </w:tc>
          </w:sdtContent>
        </w:sdt>
        <w:tc>
          <w:tcPr>
            <w:tcW w:w="2458" w:type="pct"/>
            <w:tcBorders>
              <w:bottom w:val="single" w:sz="4" w:space="0" w:color="auto"/>
            </w:tcBorders>
            <w:vAlign w:val="bottom"/>
          </w:tcPr>
          <w:p w:rsidR="00D7733D" w:rsidRPr="008B3B73" w:rsidRDefault="00D7733D" w:rsidP="00311D4F">
            <w:pPr>
              <w:rPr>
                <w:sz w:val="24"/>
              </w:rPr>
            </w:pPr>
          </w:p>
        </w:tc>
      </w:tr>
      <w:tr w:rsidR="00D7733D" w:rsidRPr="008B3B73" w:rsidTr="00D7733D">
        <w:trPr>
          <w:gridAfter w:val="2"/>
          <w:wAfter w:w="1718" w:type="pct"/>
          <w:trHeight w:val="54"/>
        </w:trPr>
        <w:tc>
          <w:tcPr>
            <w:tcW w:w="3282" w:type="pct"/>
            <w:gridSpan w:val="2"/>
            <w:shd w:val="clear" w:color="auto" w:fill="auto"/>
            <w:vAlign w:val="bottom"/>
          </w:tcPr>
          <w:p w:rsidR="00D7733D" w:rsidRPr="008B3B73" w:rsidRDefault="00D7733D" w:rsidP="006145D8">
            <w:pPr>
              <w:rPr>
                <w:rFonts w:asciiTheme="majorHAnsi" w:hAnsiTheme="majorHAnsi"/>
                <w:b/>
                <w:sz w:val="24"/>
              </w:rPr>
            </w:pPr>
          </w:p>
        </w:tc>
      </w:tr>
      <w:tr w:rsidR="00D7733D" w:rsidRPr="008B3B73" w:rsidTr="00D7733D">
        <w:trPr>
          <w:gridAfter w:val="2"/>
          <w:wAfter w:w="1718" w:type="pct"/>
        </w:trPr>
        <w:tc>
          <w:tcPr>
            <w:tcW w:w="3282" w:type="pct"/>
            <w:gridSpan w:val="2"/>
            <w:shd w:val="clear" w:color="auto" w:fill="731F1C" w:themeFill="accent5"/>
            <w:vAlign w:val="bottom"/>
          </w:tcPr>
          <w:p w:rsidR="00D7733D" w:rsidRPr="008B3B73" w:rsidRDefault="00D7733D" w:rsidP="00D7733D">
            <w:pPr>
              <w:pStyle w:val="Balk1"/>
              <w:outlineLvl w:val="0"/>
              <w:rPr>
                <w:sz w:val="24"/>
              </w:rPr>
            </w:pPr>
            <w:r w:rsidRPr="008B3B73">
              <w:rPr>
                <w:sz w:val="24"/>
              </w:rPr>
              <w:t>Okul Bilgileri</w:t>
            </w:r>
          </w:p>
        </w:tc>
      </w:tr>
      <w:tr w:rsidR="00D7733D" w:rsidRPr="008B3B73" w:rsidTr="00D7733D">
        <w:tc>
          <w:tcPr>
            <w:tcW w:w="824" w:type="pct"/>
            <w:vAlign w:val="bottom"/>
          </w:tcPr>
          <w:p w:rsidR="008B3B73" w:rsidRPr="008B3B73" w:rsidRDefault="00D7733D" w:rsidP="008B3B73">
            <w:pPr>
              <w:pStyle w:val="NormalGirinti"/>
              <w:rPr>
                <w:sz w:val="24"/>
              </w:rPr>
            </w:pPr>
            <w:r w:rsidRPr="008B3B73">
              <w:rPr>
                <w:sz w:val="24"/>
              </w:rPr>
              <w:t>Fakülte</w:t>
            </w:r>
          </w:p>
        </w:tc>
        <w:tc>
          <w:tcPr>
            <w:tcW w:w="2458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7733D" w:rsidRPr="008B3B73" w:rsidRDefault="00D7733D" w:rsidP="00311D4F">
            <w:pPr>
              <w:rPr>
                <w:sz w:val="24"/>
              </w:rPr>
            </w:pPr>
          </w:p>
        </w:tc>
        <w:tc>
          <w:tcPr>
            <w:tcW w:w="859" w:type="pct"/>
          </w:tcPr>
          <w:p w:rsidR="00D7733D" w:rsidRPr="008B3B73" w:rsidRDefault="00D7733D">
            <w:pPr>
              <w:spacing w:before="0"/>
              <w:rPr>
                <w:sz w:val="24"/>
              </w:rPr>
            </w:pPr>
          </w:p>
        </w:tc>
        <w:tc>
          <w:tcPr>
            <w:tcW w:w="859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7733D" w:rsidRPr="008B3B73" w:rsidRDefault="00D7733D">
            <w:pPr>
              <w:spacing w:before="0"/>
              <w:rPr>
                <w:sz w:val="24"/>
              </w:rPr>
            </w:pPr>
          </w:p>
        </w:tc>
      </w:tr>
      <w:tr w:rsidR="00D7733D" w:rsidRPr="008B3B73" w:rsidTr="00D7733D">
        <w:tc>
          <w:tcPr>
            <w:tcW w:w="824" w:type="pct"/>
            <w:vAlign w:val="bottom"/>
          </w:tcPr>
          <w:p w:rsidR="00D7733D" w:rsidRPr="008B3B73" w:rsidRDefault="00D7733D" w:rsidP="00D7733D">
            <w:pPr>
              <w:pStyle w:val="NormalGirinti"/>
              <w:rPr>
                <w:sz w:val="24"/>
              </w:rPr>
            </w:pPr>
            <w:r w:rsidRPr="008B3B73">
              <w:rPr>
                <w:sz w:val="24"/>
              </w:rPr>
              <w:t>Bölüm</w:t>
            </w:r>
          </w:p>
        </w:tc>
        <w:tc>
          <w:tcPr>
            <w:tcW w:w="2458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7733D" w:rsidRPr="008B3B73" w:rsidRDefault="00D7733D" w:rsidP="00311D4F">
            <w:pPr>
              <w:rPr>
                <w:sz w:val="24"/>
              </w:rPr>
            </w:pPr>
          </w:p>
        </w:tc>
        <w:tc>
          <w:tcPr>
            <w:tcW w:w="859" w:type="pct"/>
          </w:tcPr>
          <w:p w:rsidR="00D7733D" w:rsidRPr="008B3B73" w:rsidRDefault="00D7733D">
            <w:pPr>
              <w:spacing w:before="0"/>
              <w:rPr>
                <w:sz w:val="24"/>
              </w:rPr>
            </w:pPr>
          </w:p>
        </w:tc>
        <w:tc>
          <w:tcPr>
            <w:tcW w:w="859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7733D" w:rsidRPr="008B3B73" w:rsidRDefault="00D7733D">
            <w:pPr>
              <w:spacing w:before="0"/>
              <w:rPr>
                <w:sz w:val="24"/>
              </w:rPr>
            </w:pPr>
          </w:p>
        </w:tc>
      </w:tr>
      <w:tr w:rsidR="00D7733D" w:rsidRPr="008B3B73" w:rsidTr="00D7733D">
        <w:trPr>
          <w:gridAfter w:val="2"/>
          <w:wAfter w:w="1718" w:type="pct"/>
        </w:trPr>
        <w:tc>
          <w:tcPr>
            <w:tcW w:w="824" w:type="pct"/>
            <w:vAlign w:val="bottom"/>
          </w:tcPr>
          <w:p w:rsidR="00D7733D" w:rsidRPr="008B3B73" w:rsidRDefault="00D7733D" w:rsidP="00D7733D">
            <w:pPr>
              <w:pStyle w:val="NormalGirinti"/>
              <w:rPr>
                <w:sz w:val="24"/>
              </w:rPr>
            </w:pPr>
            <w:r w:rsidRPr="008B3B73">
              <w:rPr>
                <w:sz w:val="24"/>
              </w:rPr>
              <w:t>Sınıf</w:t>
            </w:r>
          </w:p>
        </w:tc>
        <w:tc>
          <w:tcPr>
            <w:tcW w:w="2458" w:type="pct"/>
            <w:tcBorders>
              <w:bottom w:val="single" w:sz="4" w:space="0" w:color="auto"/>
            </w:tcBorders>
            <w:vAlign w:val="bottom"/>
          </w:tcPr>
          <w:p w:rsidR="00D7733D" w:rsidRPr="008B3B73" w:rsidRDefault="00D7733D" w:rsidP="00311D4F">
            <w:pPr>
              <w:rPr>
                <w:sz w:val="24"/>
              </w:rPr>
            </w:pPr>
          </w:p>
        </w:tc>
      </w:tr>
      <w:tr w:rsidR="00D7733D" w:rsidRPr="008B3B73" w:rsidTr="00D7733D">
        <w:trPr>
          <w:gridAfter w:val="2"/>
          <w:wAfter w:w="1718" w:type="pct"/>
        </w:trPr>
        <w:tc>
          <w:tcPr>
            <w:tcW w:w="824" w:type="pct"/>
            <w:vAlign w:val="bottom"/>
          </w:tcPr>
          <w:p w:rsidR="00D7733D" w:rsidRPr="008B3B73" w:rsidRDefault="00D7733D" w:rsidP="006145D8">
            <w:pPr>
              <w:rPr>
                <w:rFonts w:asciiTheme="majorHAnsi" w:hAnsiTheme="majorHAnsi"/>
                <w:b/>
                <w:sz w:val="24"/>
              </w:rPr>
            </w:pPr>
          </w:p>
        </w:tc>
        <w:tc>
          <w:tcPr>
            <w:tcW w:w="2458" w:type="pct"/>
            <w:vAlign w:val="bottom"/>
          </w:tcPr>
          <w:p w:rsidR="00D7733D" w:rsidRPr="008B3B73" w:rsidRDefault="00D7733D" w:rsidP="006145D8">
            <w:pPr>
              <w:rPr>
                <w:rFonts w:asciiTheme="majorHAnsi" w:hAnsiTheme="majorHAnsi"/>
                <w:b/>
                <w:sz w:val="24"/>
              </w:rPr>
            </w:pPr>
          </w:p>
        </w:tc>
      </w:tr>
      <w:tr w:rsidR="00D7733D" w:rsidRPr="008B3B73" w:rsidTr="00D7733D">
        <w:trPr>
          <w:gridAfter w:val="2"/>
          <w:wAfter w:w="1718" w:type="pct"/>
        </w:trPr>
        <w:tc>
          <w:tcPr>
            <w:tcW w:w="824" w:type="pct"/>
            <w:vAlign w:val="bottom"/>
          </w:tcPr>
          <w:p w:rsidR="00D7733D" w:rsidRPr="008B3B73" w:rsidRDefault="00D7733D" w:rsidP="00D7733D">
            <w:pPr>
              <w:rPr>
                <w:sz w:val="24"/>
              </w:rPr>
            </w:pPr>
            <w:r w:rsidRPr="008B3B73">
              <w:rPr>
                <w:sz w:val="24"/>
              </w:rPr>
              <w:t>Topluluk Adı</w:t>
            </w:r>
          </w:p>
        </w:tc>
        <w:tc>
          <w:tcPr>
            <w:tcW w:w="2458" w:type="pct"/>
            <w:tcBorders>
              <w:bottom w:val="single" w:sz="4" w:space="0" w:color="auto"/>
            </w:tcBorders>
            <w:vAlign w:val="bottom"/>
          </w:tcPr>
          <w:p w:rsidR="00D7733D" w:rsidRPr="008B3B73" w:rsidRDefault="00D7733D" w:rsidP="00637200">
            <w:pPr>
              <w:rPr>
                <w:sz w:val="24"/>
              </w:rPr>
            </w:pPr>
          </w:p>
        </w:tc>
      </w:tr>
    </w:tbl>
    <w:p w:rsidR="000172E5" w:rsidRDefault="000172E5" w:rsidP="00637200"/>
    <w:p w:rsidR="008B3B73" w:rsidRPr="008B3B73" w:rsidRDefault="008B3B73" w:rsidP="008B3B73">
      <w:pPr>
        <w:pStyle w:val="NormalWeb"/>
        <w:shd w:val="clear" w:color="auto" w:fill="FFFFFF"/>
        <w:spacing w:before="0" w:beforeAutospacing="0" w:after="150" w:afterAutospacing="0"/>
        <w:rPr>
          <w:color w:val="333333"/>
          <w:sz w:val="22"/>
        </w:rPr>
      </w:pPr>
      <w:r w:rsidRPr="008B3B73">
        <w:rPr>
          <w:rStyle w:val="Gl"/>
          <w:color w:val="333333"/>
          <w:sz w:val="22"/>
        </w:rPr>
        <w:t xml:space="preserve">Akademik Lider                                                                               </w:t>
      </w:r>
      <w:r w:rsidRPr="008B3B73">
        <w:rPr>
          <w:rStyle w:val="Gl"/>
          <w:color w:val="333333"/>
          <w:sz w:val="22"/>
        </w:rPr>
        <w:t>Öğrenci Topluluğu Başkanı</w:t>
      </w:r>
    </w:p>
    <w:p w:rsidR="008B3B73" w:rsidRPr="008B3B73" w:rsidRDefault="008B3B73" w:rsidP="008B3B73">
      <w:pPr>
        <w:pStyle w:val="NormalWeb"/>
        <w:shd w:val="clear" w:color="auto" w:fill="FFFFFF"/>
        <w:tabs>
          <w:tab w:val="left" w:pos="7078"/>
        </w:tabs>
        <w:spacing w:before="0" w:beforeAutospacing="0" w:after="150" w:afterAutospacing="0"/>
        <w:rPr>
          <w:color w:val="333333"/>
          <w:sz w:val="22"/>
        </w:rPr>
      </w:pPr>
      <w:r w:rsidRPr="008B3B73">
        <w:rPr>
          <w:color w:val="333333"/>
          <w:sz w:val="22"/>
        </w:rPr>
        <w:t xml:space="preserve">Ad </w:t>
      </w:r>
      <w:proofErr w:type="spellStart"/>
      <w:r w:rsidRPr="008B3B73">
        <w:rPr>
          <w:color w:val="333333"/>
          <w:sz w:val="22"/>
        </w:rPr>
        <w:t>Soyad</w:t>
      </w:r>
      <w:proofErr w:type="spellEnd"/>
      <w:r w:rsidRPr="008B3B73">
        <w:rPr>
          <w:color w:val="333333"/>
          <w:sz w:val="22"/>
        </w:rPr>
        <w:t xml:space="preserve">:                                                                                          Ad </w:t>
      </w:r>
      <w:proofErr w:type="spellStart"/>
      <w:r w:rsidRPr="008B3B73">
        <w:rPr>
          <w:color w:val="333333"/>
          <w:sz w:val="22"/>
        </w:rPr>
        <w:t>Soyad</w:t>
      </w:r>
      <w:proofErr w:type="spellEnd"/>
      <w:r w:rsidRPr="008B3B73">
        <w:rPr>
          <w:color w:val="333333"/>
          <w:sz w:val="22"/>
        </w:rPr>
        <w:t>:</w:t>
      </w:r>
    </w:p>
    <w:p w:rsidR="008B3B73" w:rsidRPr="008B3B73" w:rsidRDefault="008B3B73" w:rsidP="008B3B73">
      <w:pPr>
        <w:pStyle w:val="NormalWeb"/>
        <w:shd w:val="clear" w:color="auto" w:fill="FFFFFF"/>
        <w:tabs>
          <w:tab w:val="left" w:pos="8056"/>
        </w:tabs>
        <w:spacing w:before="0" w:beforeAutospacing="0" w:after="150" w:afterAutospacing="0"/>
        <w:rPr>
          <w:color w:val="333333"/>
          <w:sz w:val="22"/>
        </w:rPr>
      </w:pPr>
      <w:r w:rsidRPr="008B3B73">
        <w:rPr>
          <w:color w:val="333333"/>
          <w:sz w:val="22"/>
        </w:rPr>
        <w:t>Unvan:                                                                                               Fakülte:</w:t>
      </w:r>
    </w:p>
    <w:p w:rsidR="008B3B73" w:rsidRPr="008B3B73" w:rsidRDefault="008B3B73" w:rsidP="008B3B73">
      <w:pPr>
        <w:pStyle w:val="NormalWeb"/>
        <w:shd w:val="clear" w:color="auto" w:fill="FFFFFF"/>
        <w:tabs>
          <w:tab w:val="left" w:pos="8056"/>
        </w:tabs>
        <w:spacing w:before="0" w:beforeAutospacing="0" w:after="150" w:afterAutospacing="0"/>
        <w:rPr>
          <w:color w:val="333333"/>
          <w:sz w:val="22"/>
        </w:rPr>
      </w:pPr>
      <w:r w:rsidRPr="008B3B73">
        <w:rPr>
          <w:color w:val="333333"/>
          <w:sz w:val="22"/>
        </w:rPr>
        <w:t>Fakülte:                                                                                              Bölüm:</w:t>
      </w:r>
    </w:p>
    <w:p w:rsidR="008B3B73" w:rsidRPr="008B3B73" w:rsidRDefault="008B3B73" w:rsidP="008B3B73">
      <w:pPr>
        <w:pStyle w:val="NormalWeb"/>
        <w:shd w:val="clear" w:color="auto" w:fill="FFFFFF"/>
        <w:tabs>
          <w:tab w:val="left" w:pos="8056"/>
        </w:tabs>
        <w:spacing w:before="0" w:beforeAutospacing="0" w:after="150" w:afterAutospacing="0"/>
        <w:rPr>
          <w:color w:val="333333"/>
          <w:sz w:val="22"/>
        </w:rPr>
      </w:pPr>
      <w:r w:rsidRPr="008B3B73">
        <w:rPr>
          <w:color w:val="333333"/>
          <w:sz w:val="22"/>
        </w:rPr>
        <w:t>Bölüm:                                                                                               Sınıf:</w:t>
      </w:r>
    </w:p>
    <w:p w:rsidR="008B3B73" w:rsidRPr="008B3B73" w:rsidRDefault="008B3B73" w:rsidP="008B3B73">
      <w:pPr>
        <w:pStyle w:val="NormalWeb"/>
        <w:shd w:val="clear" w:color="auto" w:fill="FFFFFF"/>
        <w:tabs>
          <w:tab w:val="left" w:pos="8056"/>
        </w:tabs>
        <w:spacing w:before="0" w:beforeAutospacing="0" w:after="150" w:afterAutospacing="0"/>
        <w:rPr>
          <w:color w:val="333333"/>
          <w:sz w:val="22"/>
        </w:rPr>
      </w:pPr>
      <w:r w:rsidRPr="008B3B73">
        <w:rPr>
          <w:color w:val="333333"/>
          <w:sz w:val="22"/>
        </w:rPr>
        <w:t>İletişim:                                                                                              İletişim:</w:t>
      </w:r>
    </w:p>
    <w:p w:rsidR="00D7733D" w:rsidRDefault="008B3B73" w:rsidP="008B3B73">
      <w:pPr>
        <w:pStyle w:val="NormalWeb"/>
        <w:shd w:val="clear" w:color="auto" w:fill="FFFFFF"/>
        <w:tabs>
          <w:tab w:val="left" w:pos="8056"/>
        </w:tabs>
        <w:spacing w:before="0" w:beforeAutospacing="0" w:after="150" w:afterAutospacing="0"/>
        <w:rPr>
          <w:color w:val="333333"/>
          <w:sz w:val="22"/>
        </w:rPr>
      </w:pPr>
      <w:r w:rsidRPr="008B3B73">
        <w:rPr>
          <w:color w:val="333333"/>
          <w:sz w:val="22"/>
        </w:rPr>
        <w:t>İmza:                                                                                                  İmza:</w:t>
      </w:r>
    </w:p>
    <w:p w:rsidR="008B3B73" w:rsidRDefault="008B3B73" w:rsidP="008B3B73">
      <w:pPr>
        <w:pStyle w:val="NormalWeb"/>
        <w:shd w:val="clear" w:color="auto" w:fill="FFFFFF"/>
        <w:tabs>
          <w:tab w:val="left" w:pos="8056"/>
        </w:tabs>
        <w:spacing w:before="0" w:beforeAutospacing="0" w:after="150" w:afterAutospacing="0"/>
        <w:rPr>
          <w:color w:val="333333"/>
          <w:sz w:val="22"/>
        </w:rPr>
      </w:pPr>
    </w:p>
    <w:p w:rsidR="008B3B73" w:rsidRPr="008B3B73" w:rsidRDefault="008B3B73" w:rsidP="008B3B73">
      <w:pPr>
        <w:pStyle w:val="NormalWeb"/>
        <w:shd w:val="clear" w:color="auto" w:fill="FFFFFF"/>
        <w:tabs>
          <w:tab w:val="left" w:pos="8056"/>
        </w:tabs>
        <w:spacing w:before="0" w:beforeAutospacing="0" w:after="150" w:afterAutospacing="0"/>
        <w:rPr>
          <w:color w:val="333333"/>
          <w:sz w:val="22"/>
        </w:rPr>
      </w:pPr>
      <w:bookmarkStart w:id="0" w:name="_GoBack"/>
      <w:bookmarkEnd w:id="0"/>
    </w:p>
    <w:p w:rsidR="00D7733D" w:rsidRDefault="00D7733D" w:rsidP="00637200">
      <w:r>
        <w:rPr>
          <w:noProof/>
        </w:rPr>
        <mc:AlternateContent>
          <mc:Choice Requires="wpg">
            <w:drawing>
              <wp:inline distT="0" distB="0" distL="0" distR="0" wp14:anchorId="48937D80" wp14:editId="5D428053">
                <wp:extent cx="5731510" cy="258104"/>
                <wp:effectExtent l="0" t="0" r="21590" b="27940"/>
                <wp:docPr id="1" name="Group 3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258104"/>
                          <a:chOff x="0" y="0"/>
                          <a:chExt cx="5848350" cy="308280"/>
                        </a:xfrm>
                      </wpg:grpSpPr>
                      <pic:pic xmlns:pic="http://schemas.openxmlformats.org/drawingml/2006/picture">
                        <pic:nvPicPr>
                          <pic:cNvPr id="2" name="Picture 1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2585174" y="0"/>
                            <a:ext cx="726249" cy="3019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Shape 34"/>
                        <wps:cNvSpPr/>
                        <wps:spPr>
                          <a:xfrm>
                            <a:off x="0" y="308280"/>
                            <a:ext cx="58483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48350">
                                <a:moveTo>
                                  <a:pt x="0" y="0"/>
                                </a:moveTo>
                                <a:lnTo>
                                  <a:pt x="584835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D01880" id="Group 374" o:spid="_x0000_s1026" style="width:451.3pt;height:20.3pt;mso-position-horizontal-relative:char;mso-position-vertical-relative:line" coordsize="58483,308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left:25851;width:7263;height:3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">
                  <v:imagedata r:id="rId12" o:title=""/>
                </v:shape>
                <v:shape id="Shape 34" o:spid="_x0000_s1028" style="position:absolute;top:3082;width:58483;height:0;visibility:visible;mso-wrap-style:square;v-text-anchor:top" coordsize="5848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" path="m,l5848350,e" filled="f" strokeweight=".5pt">
                  <v:stroke miterlimit="83231f" joinstyle="miter"/>
                  <v:path arrowok="t" textboxrect="0,0,5848350,0"/>
                </v:shape>
                <w10:anchorlock/>
              </v:group>
            </w:pict>
          </mc:Fallback>
        </mc:AlternateContent>
      </w:r>
    </w:p>
    <w:p w:rsidR="00D7733D" w:rsidRDefault="00D7733D" w:rsidP="00D7733D">
      <w:pPr>
        <w:tabs>
          <w:tab w:val="center" w:pos="7166"/>
        </w:tabs>
        <w:spacing w:after="13" w:line="251" w:lineRule="auto"/>
        <w:ind w:left="-15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Gazi Üniversitesi Rektörlüğü Sağlık Kültür ve Spor Dairesi Başkanlığı 06500 Teknikokullar / Ankara </w:t>
      </w:r>
    </w:p>
    <w:p w:rsidR="00D7733D" w:rsidRPr="0006568A" w:rsidRDefault="00D7733D" w:rsidP="00D7733D">
      <w:pPr>
        <w:tabs>
          <w:tab w:val="center" w:pos="7166"/>
        </w:tabs>
        <w:spacing w:after="13" w:line="251" w:lineRule="auto"/>
        <w:ind w:left="-15"/>
      </w:pPr>
      <w:r>
        <w:rPr>
          <w:rFonts w:ascii="Times New Roman" w:eastAsia="Times New Roman" w:hAnsi="Times New Roman" w:cs="Times New Roman"/>
          <w:sz w:val="16"/>
        </w:rPr>
        <w:t>Tel:0 (312) 202 28 65 Fax:0 (312) 212 02 84 e-Posta: ogrencitopluluklari@gazi.edu.tr İnternet Adresi:</w:t>
      </w:r>
      <w:r w:rsidRPr="006F470F">
        <w:t xml:space="preserve"> </w:t>
      </w:r>
      <w:r>
        <w:rPr>
          <w:rFonts w:ascii="Times New Roman" w:eastAsia="Times New Roman" w:hAnsi="Times New Roman" w:cs="Times New Roman"/>
          <w:sz w:val="16"/>
        </w:rPr>
        <w:t>http://topluluklar.gazi.edu.tr</w:t>
      </w:r>
    </w:p>
    <w:sectPr w:rsidR="00D7733D" w:rsidRPr="0006568A" w:rsidSect="0086797B">
      <w:headerReference w:type="default" r:id="rId13"/>
      <w:footerReference w:type="default" r:id="rId14"/>
      <w:pgSz w:w="11906" w:h="16838" w:code="9"/>
      <w:pgMar w:top="1440" w:right="1440" w:bottom="1440" w:left="1440" w:header="720" w:footer="43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E8D" w:rsidRDefault="00B97E8D" w:rsidP="000172E5">
      <w:pPr>
        <w:spacing w:after="0" w:line="240" w:lineRule="auto"/>
      </w:pPr>
      <w:r>
        <w:separator/>
      </w:r>
    </w:p>
  </w:endnote>
  <w:endnote w:type="continuationSeparator" w:id="0">
    <w:p w:rsidR="00B97E8D" w:rsidRDefault="00B97E8D" w:rsidP="0001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  <w:embedRegular r:id="rId1" w:fontKey="{53607B9E-1BEF-43B5-8228-91A35DC717D2}"/>
    <w:embedBold r:id="rId2" w:fontKey="{4FD4820F-5850-4F80-9971-06ACE3304065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A2"/>
    <w:family w:val="swiss"/>
    <w:pitch w:val="variable"/>
    <w:sig w:usb0="A00002EF" w:usb1="4000A44B" w:usb2="00000000" w:usb3="00000000" w:csb0="0000019F" w:csb1="00000000"/>
    <w:embedRegular r:id="rId3" w:fontKey="{114D45AB-F602-4424-936D-6AE6F849F5B9}"/>
    <w:embedBold r:id="rId4" w:fontKey="{24F2FAA2-9287-478A-877D-4AEC28C2D1B1}"/>
    <w:embedItalic r:id="rId5" w:fontKey="{AAD6C44F-3994-4784-86A6-819074AFAE12}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  <w:embedRegular r:id="rId6" w:fontKey="{E8A076D9-370D-4AAE-9A52-0DA38F91576E}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  <w:embedRegular r:id="rId7" w:fontKey="{40CFA05F-2776-49CF-A7E9-2CB87F89117B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4513"/>
      <w:gridCol w:w="4513"/>
    </w:tblGrid>
    <w:tr w:rsidR="00311D4F" w:rsidRPr="00311D4F" w:rsidTr="00D7733D">
      <w:trPr>
        <w:trHeight w:val="284"/>
      </w:trPr>
      <w:tc>
        <w:tcPr>
          <w:tcW w:w="4675" w:type="dxa"/>
          <w:vAlign w:val="center"/>
        </w:tcPr>
        <w:p w:rsidR="00311D4F" w:rsidRPr="00311D4F" w:rsidRDefault="00311D4F" w:rsidP="00D7733D">
          <w:pPr>
            <w:pStyle w:val="AltBilgi"/>
          </w:pPr>
        </w:p>
      </w:tc>
      <w:tc>
        <w:tcPr>
          <w:tcW w:w="4675" w:type="dxa"/>
          <w:vAlign w:val="center"/>
        </w:tcPr>
        <w:p w:rsidR="00311D4F" w:rsidRPr="00311D4F" w:rsidRDefault="00311D4F" w:rsidP="00637200">
          <w:pPr>
            <w:pStyle w:val="AltBilgi"/>
            <w:jc w:val="right"/>
          </w:pPr>
        </w:p>
      </w:tc>
    </w:tr>
  </w:tbl>
  <w:p w:rsidR="006145D8" w:rsidRDefault="006145D8" w:rsidP="0063720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E8D" w:rsidRDefault="00B97E8D" w:rsidP="000172E5">
      <w:pPr>
        <w:spacing w:after="0" w:line="240" w:lineRule="auto"/>
      </w:pPr>
      <w:r>
        <w:separator/>
      </w:r>
    </w:p>
  </w:footnote>
  <w:footnote w:type="continuationSeparator" w:id="0">
    <w:p w:rsidR="00B97E8D" w:rsidRDefault="00B97E8D" w:rsidP="0001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1342"/>
      <w:gridCol w:w="7684"/>
    </w:tblGrid>
    <w:tr w:rsidR="00B337A2" w:rsidRPr="00637200" w:rsidTr="00384B05">
      <w:trPr>
        <w:trHeight w:val="990"/>
      </w:trPr>
      <w:tc>
        <w:tcPr>
          <w:tcW w:w="1350" w:type="dxa"/>
          <w:vAlign w:val="center"/>
        </w:tcPr>
        <w:p w:rsidR="00B337A2" w:rsidRPr="00637200" w:rsidRDefault="00B337A2" w:rsidP="00637200">
          <w:pPr>
            <w:pStyle w:val="stBilgi"/>
          </w:pPr>
          <w:r w:rsidRPr="00637200">
            <w:rPr>
              <w:noProof/>
              <w:lang w:eastAsia="tr-TR"/>
            </w:rPr>
            <w:drawing>
              <wp:inline distT="0" distB="0" distL="0" distR="0" wp14:anchorId="16E6743A" wp14:editId="22059E94">
                <wp:extent cx="640080" cy="640080"/>
                <wp:effectExtent l="0" t="0" r="0" b="0"/>
                <wp:docPr id="5" name="Grafik 5" descr="Kullanıcıla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EmployeeBadge.sv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0" w:type="dxa"/>
          <w:vAlign w:val="center"/>
        </w:tcPr>
        <w:p w:rsidR="00D7733D" w:rsidRPr="008B3B73" w:rsidRDefault="00D7733D" w:rsidP="00D7733D">
          <w:pPr>
            <w:pStyle w:val="stBilgi"/>
            <w:jc w:val="center"/>
            <w:rPr>
              <w:sz w:val="40"/>
            </w:rPr>
          </w:pPr>
          <w:r w:rsidRPr="008B3B73">
            <w:rPr>
              <w:sz w:val="40"/>
            </w:rPr>
            <w:t>GAZİ ÜNİVERSİTESİ</w:t>
          </w:r>
        </w:p>
        <w:p w:rsidR="00D7733D" w:rsidRPr="008B3B73" w:rsidRDefault="00D7733D" w:rsidP="00D7733D">
          <w:pPr>
            <w:pStyle w:val="stBilgi"/>
            <w:jc w:val="center"/>
            <w:rPr>
              <w:sz w:val="40"/>
            </w:rPr>
          </w:pPr>
          <w:r w:rsidRPr="008B3B73">
            <w:rPr>
              <w:sz w:val="40"/>
            </w:rPr>
            <w:t>Sağlık Kültür ve Spor Daire Başkanlığı</w:t>
          </w:r>
        </w:p>
        <w:p w:rsidR="00D7733D" w:rsidRPr="00637200" w:rsidRDefault="00D7733D" w:rsidP="00D7733D">
          <w:pPr>
            <w:pStyle w:val="stBilgi"/>
            <w:jc w:val="center"/>
          </w:pPr>
          <w:r w:rsidRPr="008B3B73">
            <w:rPr>
              <w:sz w:val="40"/>
            </w:rPr>
            <w:t>Öğrenci Toplulukları Üyelik Formu</w:t>
          </w:r>
        </w:p>
      </w:tc>
    </w:tr>
  </w:tbl>
  <w:p w:rsidR="000172E5" w:rsidRPr="00311D4F" w:rsidRDefault="000172E5" w:rsidP="00311D4F">
    <w:pPr>
      <w:pStyle w:val="AralkYo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Bölüm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Bölüm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Ek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Bölüm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ListeMaddemi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eMaddemi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eNumaras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eNumaras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aralandrlmListe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DF7B0E"/>
    <w:multiLevelType w:val="multilevel"/>
    <w:tmpl w:val="4BBE41AE"/>
    <w:lvl w:ilvl="0">
      <w:start w:val="1"/>
      <w:numFmt w:val="decimal"/>
      <w:lvlText w:val="Bölüm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Balk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Balk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Balk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Balk9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Bölüm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0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Bölüm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5"/>
  </w:num>
  <w:num w:numId="4">
    <w:abstractNumId w:val="12"/>
  </w:num>
  <w:num w:numId="5">
    <w:abstractNumId w:val="13"/>
  </w:num>
  <w:num w:numId="6">
    <w:abstractNumId w:val="19"/>
  </w:num>
  <w:num w:numId="7">
    <w:abstractNumId w:val="6"/>
  </w:num>
  <w:num w:numId="8">
    <w:abstractNumId w:val="10"/>
  </w:num>
  <w:num w:numId="9">
    <w:abstractNumId w:val="17"/>
  </w:num>
  <w:num w:numId="10">
    <w:abstractNumId w:val="1"/>
  </w:num>
  <w:num w:numId="11">
    <w:abstractNumId w:val="5"/>
  </w:num>
  <w:num w:numId="12">
    <w:abstractNumId w:val="0"/>
  </w:num>
  <w:num w:numId="13">
    <w:abstractNumId w:val="2"/>
  </w:num>
  <w:num w:numId="14">
    <w:abstractNumId w:val="9"/>
  </w:num>
  <w:num w:numId="15">
    <w:abstractNumId w:val="8"/>
  </w:num>
  <w:num w:numId="16">
    <w:abstractNumId w:val="16"/>
  </w:num>
  <w:num w:numId="17">
    <w:abstractNumId w:val="3"/>
  </w:num>
  <w:num w:numId="18">
    <w:abstractNumId w:val="21"/>
  </w:num>
  <w:num w:numId="19">
    <w:abstractNumId w:val="18"/>
  </w:num>
  <w:num w:numId="20">
    <w:abstractNumId w:val="14"/>
  </w:num>
  <w:num w:numId="21">
    <w:abstractNumId w:val="20"/>
  </w:num>
  <w:num w:numId="22">
    <w:abstractNumId w:val="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embedTrueTypeFonts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33D"/>
    <w:rsid w:val="000172E5"/>
    <w:rsid w:val="00052382"/>
    <w:rsid w:val="0006568A"/>
    <w:rsid w:val="00076F0F"/>
    <w:rsid w:val="00084253"/>
    <w:rsid w:val="000D1F49"/>
    <w:rsid w:val="001727CA"/>
    <w:rsid w:val="001800AB"/>
    <w:rsid w:val="002C56E6"/>
    <w:rsid w:val="00311D4F"/>
    <w:rsid w:val="0034390E"/>
    <w:rsid w:val="00344849"/>
    <w:rsid w:val="00361E11"/>
    <w:rsid w:val="003769BA"/>
    <w:rsid w:val="003F0847"/>
    <w:rsid w:val="0040090B"/>
    <w:rsid w:val="004160E0"/>
    <w:rsid w:val="0046302A"/>
    <w:rsid w:val="00487D2D"/>
    <w:rsid w:val="004D5D62"/>
    <w:rsid w:val="00502E9C"/>
    <w:rsid w:val="005112D0"/>
    <w:rsid w:val="00577E06"/>
    <w:rsid w:val="00583334"/>
    <w:rsid w:val="005A3BF7"/>
    <w:rsid w:val="005F2035"/>
    <w:rsid w:val="005F7990"/>
    <w:rsid w:val="006145D8"/>
    <w:rsid w:val="00637200"/>
    <w:rsid w:val="0063739C"/>
    <w:rsid w:val="007147D7"/>
    <w:rsid w:val="00770F25"/>
    <w:rsid w:val="007A35A8"/>
    <w:rsid w:val="007B0A85"/>
    <w:rsid w:val="007C6A52"/>
    <w:rsid w:val="0082043E"/>
    <w:rsid w:val="00846B76"/>
    <w:rsid w:val="0086797B"/>
    <w:rsid w:val="008B3B73"/>
    <w:rsid w:val="008E203A"/>
    <w:rsid w:val="0091229C"/>
    <w:rsid w:val="00940E73"/>
    <w:rsid w:val="0098597D"/>
    <w:rsid w:val="009F619A"/>
    <w:rsid w:val="009F6DDE"/>
    <w:rsid w:val="00A370A8"/>
    <w:rsid w:val="00B337A2"/>
    <w:rsid w:val="00B97E8D"/>
    <w:rsid w:val="00BD4753"/>
    <w:rsid w:val="00BD5CB1"/>
    <w:rsid w:val="00BE62EE"/>
    <w:rsid w:val="00C003BA"/>
    <w:rsid w:val="00C4602F"/>
    <w:rsid w:val="00C46878"/>
    <w:rsid w:val="00C6231D"/>
    <w:rsid w:val="00C87B5F"/>
    <w:rsid w:val="00CB4A51"/>
    <w:rsid w:val="00CD4532"/>
    <w:rsid w:val="00CD47B0"/>
    <w:rsid w:val="00CE6104"/>
    <w:rsid w:val="00CE7918"/>
    <w:rsid w:val="00D16163"/>
    <w:rsid w:val="00D7733D"/>
    <w:rsid w:val="00DB3FAD"/>
    <w:rsid w:val="00DC71EC"/>
    <w:rsid w:val="00E61C09"/>
    <w:rsid w:val="00EB3B58"/>
    <w:rsid w:val="00EC7359"/>
    <w:rsid w:val="00EE3054"/>
    <w:rsid w:val="00F00606"/>
    <w:rsid w:val="00F01256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FD77A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8"/>
        <w:szCs w:val="28"/>
        <w:lang w:val="tr-TR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11D4F"/>
    <w:pPr>
      <w:spacing w:before="200"/>
    </w:pPr>
  </w:style>
  <w:style w:type="paragraph" w:styleId="Balk1">
    <w:name w:val="heading 1"/>
    <w:basedOn w:val="Normal"/>
    <w:link w:val="Balk1Char"/>
    <w:uiPriority w:val="1"/>
    <w:qFormat/>
    <w:rsid w:val="006145D8"/>
    <w:pPr>
      <w:spacing w:before="120" w:after="120" w:line="240" w:lineRule="auto"/>
      <w:outlineLvl w:val="0"/>
    </w:pPr>
    <w:rPr>
      <w:rFonts w:asciiTheme="majorHAnsi" w:hAnsiTheme="majorHAnsi"/>
      <w:b/>
    </w:rPr>
  </w:style>
  <w:style w:type="paragraph" w:styleId="Balk2">
    <w:name w:val="heading 2"/>
    <w:basedOn w:val="Normal"/>
    <w:link w:val="Balk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Balk3">
    <w:name w:val="heading 3"/>
    <w:basedOn w:val="Normal"/>
    <w:next w:val="Normal"/>
    <w:link w:val="Balk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Balk4">
    <w:name w:val="heading 4"/>
    <w:basedOn w:val="Normal"/>
    <w:link w:val="Balk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Balk5">
    <w:name w:val="heading 5"/>
    <w:basedOn w:val="Balk2"/>
    <w:link w:val="Balk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Balk6">
    <w:name w:val="heading 6"/>
    <w:basedOn w:val="Normal"/>
    <w:next w:val="Normal"/>
    <w:link w:val="Balk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Balk8">
    <w:name w:val="heading 8"/>
    <w:basedOn w:val="Normal"/>
    <w:next w:val="Normal"/>
    <w:link w:val="Balk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alk9">
    <w:name w:val="heading 9"/>
    <w:basedOn w:val="Normal"/>
    <w:next w:val="Normal"/>
    <w:link w:val="Balk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6145D8"/>
    <w:rPr>
      <w:rFonts w:asciiTheme="majorHAnsi" w:hAnsiTheme="majorHAnsi"/>
      <w:b/>
    </w:rPr>
  </w:style>
  <w:style w:type="character" w:customStyle="1" w:styleId="Hashtag">
    <w:name w:val="Hashtag"/>
    <w:basedOn w:val="VarsaylanParagrafYazTipi"/>
    <w:uiPriority w:val="99"/>
    <w:semiHidden/>
    <w:rsid w:val="00CD4532"/>
    <w:rPr>
      <w:color w:val="2B579A"/>
      <w:shd w:val="clear" w:color="auto" w:fill="E6E6E6"/>
    </w:rPr>
  </w:style>
  <w:style w:type="paragraph" w:customStyle="1" w:styleId="NumaralandrlmListe">
    <w:name w:val="Numaralandırılmış Liste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Varsaylan">
    <w:name w:val="Varsayılan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Balk2Char">
    <w:name w:val="Başlık 2 Char"/>
    <w:basedOn w:val="VarsaylanParagrafYazTipi"/>
    <w:link w:val="Balk2"/>
    <w:uiPriority w:val="1"/>
    <w:semiHidden/>
    <w:rsid w:val="006145D8"/>
    <w:rPr>
      <w:b/>
      <w:bCs/>
      <w:color w:val="694A77"/>
      <w:sz w:val="32"/>
      <w:szCs w:val="32"/>
      <w:lang w:eastAsia="zh-CN"/>
    </w:rPr>
  </w:style>
  <w:style w:type="paragraph" w:styleId="NormalGirinti">
    <w:name w:val="Normal Indent"/>
    <w:basedOn w:val="Normal"/>
    <w:uiPriority w:val="99"/>
    <w:qFormat/>
    <w:rsid w:val="00311D4F"/>
    <w:pPr>
      <w:spacing w:after="0"/>
      <w:ind w:left="720"/>
    </w:pPr>
  </w:style>
  <w:style w:type="character" w:customStyle="1" w:styleId="Balk3Char">
    <w:name w:val="Başlık 3 Char"/>
    <w:basedOn w:val="VarsaylanParagrafYazTipi"/>
    <w:link w:val="Balk3"/>
    <w:uiPriority w:val="1"/>
    <w:semiHidden/>
    <w:rsid w:val="006145D8"/>
    <w:rPr>
      <w:b/>
      <w:bCs/>
      <w:color w:val="694A77"/>
      <w:szCs w:val="27"/>
    </w:rPr>
  </w:style>
  <w:style w:type="paragraph" w:styleId="T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DipnotMetni">
    <w:name w:val="footnote text"/>
    <w:basedOn w:val="Normal"/>
    <w:link w:val="DipnotMetni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6145D8"/>
    <w:rPr>
      <w:sz w:val="18"/>
      <w:szCs w:val="20"/>
    </w:rPr>
  </w:style>
  <w:style w:type="paragraph" w:styleId="ListeMaddemi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AklamaMetni">
    <w:name w:val="annotation text"/>
    <w:basedOn w:val="Normal"/>
    <w:link w:val="AklamaMetniChar"/>
    <w:uiPriority w:val="99"/>
    <w:semiHidden/>
    <w:rsid w:val="000D1F49"/>
    <w:rPr>
      <w:szCs w:val="24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D4532"/>
    <w:rPr>
      <w:szCs w:val="24"/>
    </w:rPr>
  </w:style>
  <w:style w:type="paragraph" w:styleId="stBilgi">
    <w:name w:val="header"/>
    <w:basedOn w:val="Normal"/>
    <w:link w:val="stBilgiChar"/>
    <w:uiPriority w:val="99"/>
    <w:unhideWhenUsed/>
    <w:qFormat/>
    <w:rsid w:val="00637200"/>
    <w:pPr>
      <w:spacing w:after="0"/>
    </w:pPr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character" w:customStyle="1" w:styleId="stBilgiChar">
    <w:name w:val="Üst Bilgi Char"/>
    <w:basedOn w:val="VarsaylanParagrafYazTipi"/>
    <w:link w:val="stBilgi"/>
    <w:uiPriority w:val="99"/>
    <w:rsid w:val="00637200"/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paragraph" w:styleId="AltBilgi">
    <w:name w:val="footer"/>
    <w:basedOn w:val="Normal"/>
    <w:link w:val="AltBilgiChar"/>
    <w:uiPriority w:val="99"/>
    <w:rsid w:val="00637200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AltBilgiChar">
    <w:name w:val="Alt Bilgi Char"/>
    <w:basedOn w:val="VarsaylanParagrafYazTipi"/>
    <w:link w:val="AltBilgi"/>
    <w:uiPriority w:val="99"/>
    <w:rsid w:val="00637200"/>
    <w:rPr>
      <w:sz w:val="18"/>
      <w:szCs w:val="24"/>
    </w:rPr>
  </w:style>
  <w:style w:type="character" w:styleId="DipnotBavurusu">
    <w:name w:val="footnote reference"/>
    <w:basedOn w:val="VarsaylanParagrafYazTipi"/>
    <w:uiPriority w:val="99"/>
    <w:semiHidden/>
    <w:rsid w:val="000D1F49"/>
    <w:rPr>
      <w:vertAlign w:val="superscript"/>
    </w:rPr>
  </w:style>
  <w:style w:type="character" w:styleId="AklamaBavurusu">
    <w:name w:val="annotation reference"/>
    <w:basedOn w:val="VarsaylanParagrafYazTipi"/>
    <w:uiPriority w:val="99"/>
    <w:semiHidden/>
    <w:rsid w:val="000D1F49"/>
    <w:rPr>
      <w:sz w:val="18"/>
      <w:szCs w:val="18"/>
    </w:rPr>
  </w:style>
  <w:style w:type="paragraph" w:styleId="ListeNumaras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Kpr">
    <w:name w:val="Hyperlink"/>
    <w:basedOn w:val="VarsaylanParagrafYazTipi"/>
    <w:uiPriority w:val="99"/>
    <w:semiHidden/>
    <w:rsid w:val="000D1F49"/>
    <w:rPr>
      <w:color w:val="BF678E" w:themeColor="hyperlink"/>
      <w:u w:val="single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0D1F4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AralkYok">
    <w:name w:val="No Spacing"/>
    <w:basedOn w:val="Normal"/>
    <w:uiPriority w:val="1"/>
    <w:rsid w:val="00311D4F"/>
    <w:pPr>
      <w:widowControl w:val="0"/>
      <w:autoSpaceDE w:val="0"/>
      <w:autoSpaceDN w:val="0"/>
      <w:spacing w:before="0" w:after="0" w:line="240" w:lineRule="auto"/>
    </w:pPr>
    <w:rPr>
      <w:rFonts w:eastAsia="Calibri" w:cs="Calibri"/>
      <w:sz w:val="18"/>
    </w:rPr>
  </w:style>
  <w:style w:type="paragraph" w:styleId="KonuBal">
    <w:name w:val="Title"/>
    <w:basedOn w:val="Normal"/>
    <w:next w:val="Normal"/>
    <w:link w:val="KonuBalChar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semiHidden/>
    <w:rsid w:val="00614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Maddemi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ekilTablosu">
    <w:name w:val="Şekil Tablosu"/>
    <w:basedOn w:val="NormalTablo"/>
    <w:uiPriority w:val="99"/>
    <w:rsid w:val="000D1F49"/>
    <w:tblPr/>
    <w:trPr>
      <w:cantSplit/>
    </w:trPr>
  </w:style>
  <w:style w:type="character" w:customStyle="1" w:styleId="Balk4Char">
    <w:name w:val="Başlık 4 Char"/>
    <w:basedOn w:val="VarsaylanParagrafYazTipi"/>
    <w:link w:val="Balk4"/>
    <w:uiPriority w:val="9"/>
    <w:semiHidden/>
    <w:rsid w:val="006145D8"/>
    <w:rPr>
      <w:b/>
      <w:sz w:val="25"/>
      <w:szCs w:val="25"/>
    </w:rPr>
  </w:style>
  <w:style w:type="character" w:customStyle="1" w:styleId="Balk5Char">
    <w:name w:val="Başlık 5 Char"/>
    <w:basedOn w:val="Balk2Char"/>
    <w:link w:val="Balk5"/>
    <w:uiPriority w:val="1"/>
    <w:semiHidden/>
    <w:rsid w:val="006145D8"/>
    <w:rPr>
      <w:b/>
      <w:bCs/>
      <w:caps/>
      <w:color w:val="4BACC6"/>
      <w:sz w:val="32"/>
      <w:szCs w:val="32"/>
      <w:lang w:eastAsia="zh-CN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6145D8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6145D8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6145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6145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ekillerTablosu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eNumaras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zlenenKpr">
    <w:name w:val="FollowedHyperlink"/>
    <w:basedOn w:val="VarsaylanParagrafYazTipi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KitapBal">
    <w:name w:val="Book Title"/>
    <w:basedOn w:val="VarsaylanParagrafYazTipi"/>
    <w:uiPriority w:val="33"/>
    <w:semiHidden/>
    <w:rsid w:val="000D1F49"/>
    <w:rPr>
      <w:b/>
      <w:bCs/>
      <w:i/>
      <w:iCs/>
      <w:spacing w:val="5"/>
    </w:rPr>
  </w:style>
  <w:style w:type="paragraph" w:styleId="TBal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kroMetni">
    <w:name w:val="macro"/>
    <w:link w:val="MakroMetni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semiHidden/>
    <w:rsid w:val="006145D8"/>
    <w:rPr>
      <w:rFonts w:ascii="Consolas" w:hAnsi="Consolas"/>
      <w:sz w:val="20"/>
      <w:szCs w:val="20"/>
    </w:rPr>
  </w:style>
  <w:style w:type="table" w:styleId="TabloKlavuzu">
    <w:name w:val="Table Grid"/>
    <w:basedOn w:val="NormalTablo"/>
    <w:rsid w:val="0084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basedOn w:val="VarsaylanParagrafYazTipi"/>
    <w:uiPriority w:val="99"/>
    <w:semiHidden/>
    <w:rsid w:val="006145D8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372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37200"/>
    <w:rPr>
      <w:rFonts w:ascii="Segoe UI" w:hAnsi="Segoe UI" w:cs="Segoe UI"/>
      <w:sz w:val="18"/>
      <w:szCs w:val="18"/>
    </w:rPr>
  </w:style>
  <w:style w:type="character" w:styleId="Gl">
    <w:name w:val="Strong"/>
    <w:basedOn w:val="VarsaylanParagrafYazTipi"/>
    <w:uiPriority w:val="22"/>
    <w:qFormat/>
    <w:rsid w:val="008B3B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-pc\AppData\Roaming\Microsoft\&#350;ablonlar\&#220;yelik%20Formu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1457AE6F5434FB48FDE0520CEE407D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E07BFC5-2E5F-43F9-B9C9-81FD0D76870D}"/>
      </w:docPartPr>
      <w:docPartBody>
        <w:p w:rsidR="00000000" w:rsidRDefault="00802CF0">
          <w:pPr>
            <w:pStyle w:val="61457AE6F5434FB48FDE0520CEE407D6"/>
          </w:pPr>
          <w:r w:rsidRPr="006145D8">
            <w:rPr>
              <w:lang w:bidi="tr-TR"/>
            </w:rPr>
            <w:t>Ad</w:t>
          </w:r>
        </w:p>
      </w:docPartBody>
    </w:docPart>
    <w:docPart>
      <w:docPartPr>
        <w:name w:val="DA6EB5D279284BA18929D5691068EA4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74122FB-C610-4277-B2A5-B7E94F609907}"/>
      </w:docPartPr>
      <w:docPartBody>
        <w:p w:rsidR="00000000" w:rsidRDefault="00802CF0">
          <w:pPr>
            <w:pStyle w:val="DA6EB5D279284BA18929D5691068EA46"/>
          </w:pPr>
          <w:r w:rsidRPr="006145D8">
            <w:rPr>
              <w:lang w:bidi="tr-TR"/>
            </w:rPr>
            <w:t>Soyadı</w:t>
          </w:r>
        </w:p>
      </w:docPartBody>
    </w:docPart>
    <w:docPart>
      <w:docPartPr>
        <w:name w:val="683325C4BF90491794AC9B373CB8B0B5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CA20D7C-1D9D-466C-A6DF-BEB07F9CD0E7}"/>
      </w:docPartPr>
      <w:docPartBody>
        <w:p w:rsidR="00000000" w:rsidRDefault="00FE0D81" w:rsidP="00FE0D81">
          <w:pPr>
            <w:pStyle w:val="683325C4BF90491794AC9B373CB8B0B5"/>
          </w:pPr>
          <w:r w:rsidRPr="006145D8">
            <w:rPr>
              <w:lang w:bidi="tr-TR"/>
            </w:rPr>
            <w:t>E-posta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A2"/>
    <w:family w:val="swiss"/>
    <w:pitch w:val="variable"/>
    <w:sig w:usb0="A00002EF" w:usb1="4000A44B" w:usb2="00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D81"/>
    <w:rsid w:val="00802CF0"/>
    <w:rsid w:val="00FE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1"/>
    <w:qFormat/>
    <w:pPr>
      <w:spacing w:before="120" w:after="120" w:line="240" w:lineRule="auto"/>
      <w:outlineLvl w:val="0"/>
    </w:pPr>
    <w:rPr>
      <w:rFonts w:asciiTheme="majorHAnsi" w:eastAsiaTheme="minorHAnsi" w:hAnsiTheme="majorHAnsi"/>
      <w:b/>
      <w:sz w:val="28"/>
      <w:szCs w:val="28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Pr>
      <w:rFonts w:asciiTheme="majorHAnsi" w:eastAsiaTheme="minorHAnsi" w:hAnsiTheme="majorHAnsi"/>
      <w:b/>
      <w:sz w:val="28"/>
      <w:szCs w:val="28"/>
      <w:lang w:eastAsia="en-US"/>
    </w:rPr>
  </w:style>
  <w:style w:type="paragraph" w:customStyle="1" w:styleId="2C1C4894AE89476897EF471F30374EA2">
    <w:name w:val="2C1C4894AE89476897EF471F30374EA2"/>
  </w:style>
  <w:style w:type="paragraph" w:customStyle="1" w:styleId="61457AE6F5434FB48FDE0520CEE407D6">
    <w:name w:val="61457AE6F5434FB48FDE0520CEE407D6"/>
  </w:style>
  <w:style w:type="paragraph" w:customStyle="1" w:styleId="DA6EB5D279284BA18929D5691068EA46">
    <w:name w:val="DA6EB5D279284BA18929D5691068EA46"/>
  </w:style>
  <w:style w:type="paragraph" w:customStyle="1" w:styleId="179DCD9E572D4F24877D4A1851F5808C">
    <w:name w:val="179DCD9E572D4F24877D4A1851F5808C"/>
  </w:style>
  <w:style w:type="paragraph" w:customStyle="1" w:styleId="F87DE6BEAE0A4EFF84F7D5E0F32E2A33">
    <w:name w:val="F87DE6BEAE0A4EFF84F7D5E0F32E2A33"/>
  </w:style>
  <w:style w:type="paragraph" w:customStyle="1" w:styleId="6D8226A0296449999A6CC9858D893730">
    <w:name w:val="6D8226A0296449999A6CC9858D893730"/>
  </w:style>
  <w:style w:type="paragraph" w:customStyle="1" w:styleId="3B4251DC12414000967A32C104F503D3">
    <w:name w:val="3B4251DC12414000967A32C104F503D3"/>
  </w:style>
  <w:style w:type="paragraph" w:customStyle="1" w:styleId="7EE597A6CA0948F7BB688823B0EE9B7F">
    <w:name w:val="7EE597A6CA0948F7BB688823B0EE9B7F"/>
  </w:style>
  <w:style w:type="paragraph" w:customStyle="1" w:styleId="31FFD4F73BF14AAD9257675548C36693">
    <w:name w:val="31FFD4F73BF14AAD9257675548C36693"/>
  </w:style>
  <w:style w:type="paragraph" w:customStyle="1" w:styleId="7A079661EB7648A79EF92586397B5039">
    <w:name w:val="7A079661EB7648A79EF92586397B5039"/>
  </w:style>
  <w:style w:type="paragraph" w:customStyle="1" w:styleId="D8709E4D054041E98A983681F55FBC47">
    <w:name w:val="D8709E4D054041E98A983681F55FBC47"/>
  </w:style>
  <w:style w:type="paragraph" w:customStyle="1" w:styleId="DEDE65C625274F5CA808CD42643AF98E">
    <w:name w:val="DEDE65C625274F5CA808CD42643AF98E"/>
  </w:style>
  <w:style w:type="paragraph" w:customStyle="1" w:styleId="B21578C806AD4AC2AD4D8B7502637EA8">
    <w:name w:val="B21578C806AD4AC2AD4D8B7502637EA8"/>
  </w:style>
  <w:style w:type="paragraph" w:customStyle="1" w:styleId="5883519F83224B8C85243EB4CE282ADA">
    <w:name w:val="5883519F83224B8C85243EB4CE282ADA"/>
    <w:rsid w:val="00FE0D81"/>
  </w:style>
  <w:style w:type="paragraph" w:customStyle="1" w:styleId="86C2D9B9FC6C4649A012DCBADA45807C">
    <w:name w:val="86C2D9B9FC6C4649A012DCBADA45807C"/>
    <w:rsid w:val="00FE0D81"/>
  </w:style>
  <w:style w:type="paragraph" w:customStyle="1" w:styleId="91E92CBB2E244009B7F521E80AAA058F">
    <w:name w:val="91E92CBB2E244009B7F521E80AAA058F"/>
    <w:rsid w:val="00FE0D81"/>
  </w:style>
  <w:style w:type="paragraph" w:customStyle="1" w:styleId="ED10D3E1E9E54203929144E369B4344C">
    <w:name w:val="ED10D3E1E9E54203929144E369B4344C"/>
    <w:rsid w:val="00FE0D81"/>
  </w:style>
  <w:style w:type="paragraph" w:customStyle="1" w:styleId="E6E5C41872064C548D8731EE85FC9374">
    <w:name w:val="E6E5C41872064C548D8731EE85FC9374"/>
    <w:rsid w:val="00FE0D81"/>
  </w:style>
  <w:style w:type="paragraph" w:customStyle="1" w:styleId="DC246109875D4337886A05B8E167EA36">
    <w:name w:val="DC246109875D4337886A05B8E167EA36"/>
    <w:rsid w:val="00FE0D81"/>
  </w:style>
  <w:style w:type="paragraph" w:customStyle="1" w:styleId="D855AC60D1F9446E9397EB89E9E6ED69">
    <w:name w:val="D855AC60D1F9446E9397EB89E9E6ED69"/>
    <w:rsid w:val="00FE0D81"/>
  </w:style>
  <w:style w:type="paragraph" w:customStyle="1" w:styleId="CCFFB9D864F34301904059AF3BF21AA6">
    <w:name w:val="CCFFB9D864F34301904059AF3BF21AA6"/>
    <w:rsid w:val="00FE0D81"/>
  </w:style>
  <w:style w:type="paragraph" w:customStyle="1" w:styleId="5B9778D85B7444F1845883758BFE8CE2">
    <w:name w:val="5B9778D85B7444F1845883758BFE8CE2"/>
    <w:rsid w:val="00FE0D81"/>
  </w:style>
  <w:style w:type="paragraph" w:customStyle="1" w:styleId="26BC02297FED44F68313760474761497">
    <w:name w:val="26BC02297FED44F68313760474761497"/>
    <w:rsid w:val="00FE0D81"/>
  </w:style>
  <w:style w:type="paragraph" w:customStyle="1" w:styleId="7166E6388389492F9ED6620AC49844C3">
    <w:name w:val="7166E6388389492F9ED6620AC49844C3"/>
    <w:rsid w:val="00FE0D81"/>
  </w:style>
  <w:style w:type="paragraph" w:customStyle="1" w:styleId="683325C4BF90491794AC9B373CB8B0B5">
    <w:name w:val="683325C4BF90491794AC9B373CB8B0B5"/>
    <w:rsid w:val="00FE0D81"/>
  </w:style>
  <w:style w:type="paragraph" w:customStyle="1" w:styleId="E9D7FE2ADB914075A7DB21019866C231">
    <w:name w:val="E9D7FE2ADB914075A7DB21019866C231"/>
    <w:rsid w:val="00FE0D81"/>
  </w:style>
  <w:style w:type="paragraph" w:customStyle="1" w:styleId="A3F6ABCF34A34CDC9EAEFB974311194D">
    <w:name w:val="A3F6ABCF34A34CDC9EAEFB974311194D"/>
    <w:rsid w:val="00FE0D81"/>
  </w:style>
  <w:style w:type="paragraph" w:customStyle="1" w:styleId="8AA8F05C60714F41885ACECA13BCE61C">
    <w:name w:val="8AA8F05C60714F41885ACECA13BCE61C"/>
    <w:rsid w:val="00FE0D81"/>
  </w:style>
  <w:style w:type="paragraph" w:customStyle="1" w:styleId="B7828320FA4340E88A9E330AC3E462A1">
    <w:name w:val="B7828320FA4340E88A9E330AC3E462A1"/>
    <w:rsid w:val="00FE0D81"/>
  </w:style>
  <w:style w:type="paragraph" w:customStyle="1" w:styleId="D2BAD4816E274169ACCD744503D9B33B">
    <w:name w:val="D2BAD4816E274169ACCD744503D9B33B"/>
    <w:rsid w:val="00FE0D81"/>
  </w:style>
  <w:style w:type="paragraph" w:customStyle="1" w:styleId="4FB1EA094BA94F3E93B0C1C0323703EA">
    <w:name w:val="4FB1EA094BA94F3E93B0C1C0323703EA"/>
    <w:rsid w:val="00FE0D81"/>
  </w:style>
  <w:style w:type="paragraph" w:customStyle="1" w:styleId="CD4C93FE2FE640C6AE3F7F2D10C7B253">
    <w:name w:val="CD4C93FE2FE640C6AE3F7F2D10C7B253"/>
    <w:rsid w:val="00FE0D8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59BE6-7475-4546-8592-FFB69CC9D71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D49D2059-7B21-45F3-B8A1-F9F369135E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869ACB-F18F-4059-ACA8-58EBD47F5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1E45C3D-08F6-493F-8DB6-17ACCF1A4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Üyelik Formu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2021-02-01T11:46:00Z</dcterms:created>
  <dcterms:modified xsi:type="dcterms:W3CDTF">2021-02-01T12:02:00Z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